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6428184"/>
        <w:docPartObj>
          <w:docPartGallery w:val="Cover Pages"/>
          <w:docPartUnique/>
        </w:docPartObj>
      </w:sdtPr>
      <w:sdtEndPr/>
      <w:sdtContent>
        <w:p w14:paraId="3E9EF7FF" w14:textId="77777777" w:rsidR="00EC752E" w:rsidRPr="002A4320" w:rsidRDefault="00251873" w:rsidP="00FA6E65">
          <w:pPr>
            <w:rPr>
              <w:color w:val="FFFFFF" w:themeColor="background1"/>
              <w14:textFill>
                <w14:noFill/>
              </w14:textFill>
            </w:rPr>
          </w:pPr>
          <w:r>
            <w:rPr>
              <w:noProof/>
            </w:rPr>
            <mc:AlternateContent>
              <mc:Choice Requires="wps">
                <w:drawing>
                  <wp:anchor distT="0" distB="0" distL="114300" distR="114300" simplePos="0" relativeHeight="251669504" behindDoc="0" locked="0" layoutInCell="1" allowOverlap="1" wp14:anchorId="294E58C8" wp14:editId="5C4683AF">
                    <wp:simplePos x="0" y="0"/>
                    <wp:positionH relativeFrom="margin">
                      <wp:align>right</wp:align>
                    </wp:positionH>
                    <wp:positionV relativeFrom="paragraph">
                      <wp:posOffset>-692785</wp:posOffset>
                    </wp:positionV>
                    <wp:extent cx="1646225" cy="1162050"/>
                    <wp:effectExtent l="0" t="0" r="0" b="0"/>
                    <wp:wrapNone/>
                    <wp:docPr id="194205971" name="Text Box 1"/>
                    <wp:cNvGraphicFramePr/>
                    <a:graphic xmlns:a="http://schemas.openxmlformats.org/drawingml/2006/main">
                      <a:graphicData uri="http://schemas.microsoft.com/office/word/2010/wordprocessingShape">
                        <wps:wsp>
                          <wps:cNvSpPr txBox="1"/>
                          <wps:spPr>
                            <a:xfrm>
                              <a:off x="0" y="0"/>
                              <a:ext cx="1646225" cy="1162050"/>
                            </a:xfrm>
                            <a:prstGeom prst="rect">
                              <a:avLst/>
                            </a:prstGeom>
                            <a:noFill/>
                            <a:ln w="6350">
                              <a:noFill/>
                            </a:ln>
                          </wps:spPr>
                          <wps:txbx>
                            <w:txbxContent>
                              <w:p w14:paraId="4F3B94EF" w14:textId="77777777" w:rsidR="00EC752E" w:rsidRPr="008F3C7A" w:rsidRDefault="00B92011" w:rsidP="00B92011">
                                <w:pPr>
                                  <w:tabs>
                                    <w:tab w:val="right" w:pos="2292"/>
                                  </w:tabs>
                                  <w:rPr>
                                    <w:rFonts w:ascii="IRANSansX DemiBold" w:hAnsi="IRANSansX DemiBold" w:cs="IRANSansX DemiBold"/>
                                    <w:color w:val="FFFFFF" w:themeColor="background1"/>
                                    <w:rtl/>
                                    <w:lang w:bidi="fa-IR"/>
                                  </w:rPr>
                                </w:pPr>
                                <w:r>
                                  <w:rPr>
                                    <w:rFonts w:ascii="IRANSansX DemiBold" w:hAnsi="IRANSansX DemiBold" w:cs="IRANSansX DemiBold"/>
                                    <w:color w:val="FFFFFF" w:themeColor="background1"/>
                                    <w:lang w:bidi="fa-IR"/>
                                  </w:rPr>
                                  <w:t>Number</w:t>
                                </w:r>
                                <w:r w:rsidR="00EC752E"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sidR="001015DD">
                                  <w:rPr>
                                    <w:rFonts w:ascii="IRANSansX DemiBold" w:hAnsi="IRANSansX DemiBold" w:cs="IRANSansX DemiBold" w:hint="cs"/>
                                    <w:color w:val="FFFFFF" w:themeColor="background1"/>
                                    <w:rtl/>
                                    <w:lang w:bidi="fa-IR"/>
                                  </w:rPr>
                                  <w:t>...............</w:t>
                                </w:r>
                              </w:p>
                              <w:p w14:paraId="3BCD7841" w14:textId="77777777" w:rsidR="00681D94" w:rsidRPr="008F3C7A" w:rsidRDefault="00603017" w:rsidP="00B92011">
                                <w:pPr>
                                  <w:tabs>
                                    <w:tab w:val="right" w:pos="2292"/>
                                  </w:tabs>
                                  <w:rPr>
                                    <w:rFonts w:ascii="IRANSansX DemiBold" w:hAnsi="IRANSansX DemiBold" w:cs="IRANSansX DemiBold"/>
                                    <w:color w:val="FFFFFF" w:themeColor="background1"/>
                                    <w:rtl/>
                                    <w:lang w:bidi="fa-IR"/>
                                  </w:rPr>
                                </w:pPr>
                                <w:r>
                                  <w:rPr>
                                    <w:rFonts w:ascii="IRANSansX DemiBold" w:hAnsi="IRANSansX DemiBold" w:cs="IRANSansX DemiBold"/>
                                    <w:color w:val="FFFFFF" w:themeColor="background1"/>
                                    <w:lang w:bidi="fa-IR"/>
                                  </w:rPr>
                                  <w:t>Date</w:t>
                                </w:r>
                                <w:r w:rsidR="00681D94"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Pr>
                                    <w:rFonts w:ascii="IRANSansX DemiBold" w:hAnsi="IRANSansX DemiBold" w:cs="IRANSansX DemiBold"/>
                                    <w:color w:val="FFFFFF" w:themeColor="background1"/>
                                    <w:lang w:bidi="fa-IR"/>
                                  </w:rPr>
                                  <w:t>2025/…/…</w:t>
                                </w:r>
                              </w:p>
                              <w:p w14:paraId="548B30E0" w14:textId="77777777" w:rsidR="00681D94" w:rsidRPr="008F3C7A" w:rsidRDefault="00603017" w:rsidP="00B92011">
                                <w:pPr>
                                  <w:tabs>
                                    <w:tab w:val="right" w:pos="2292"/>
                                  </w:tabs>
                                  <w:rPr>
                                    <w:rFonts w:ascii="IRANSansX DemiBold" w:hAnsi="IRANSansX DemiBold" w:cs="IRANSansX DemiBold"/>
                                    <w:color w:val="FFFFFF" w:themeColor="background1"/>
                                    <w:rtl/>
                                    <w:lang w:bidi="fa-IR"/>
                                  </w:rPr>
                                </w:pPr>
                                <w:r w:rsidRPr="00603017">
                                  <w:rPr>
                                    <w:rFonts w:ascii="IRANSansX DemiBold" w:hAnsi="IRANSansX DemiBold" w:cs="IRANSansX DemiBold"/>
                                    <w:color w:val="FFFFFF" w:themeColor="background1"/>
                                    <w:lang w:bidi="fa-IR"/>
                                  </w:rPr>
                                  <w:t>Attachment</w:t>
                                </w:r>
                                <w:r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sidR="00903FD8">
                                  <w:rPr>
                                    <w:rFonts w:ascii="IRANSansX DemiBold" w:hAnsi="IRANSansX DemiBold" w:cs="IRANSansX DemiBold"/>
                                    <w:color w:val="FFFFFF" w:themeColor="background1"/>
                                    <w:lang w:bidi="fa-IR"/>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E58C8" id="_x0000_t202" coordsize="21600,21600" o:spt="202" path="m,l,21600r21600,l21600,xe">
                    <v:stroke joinstyle="miter"/>
                    <v:path gradientshapeok="t" o:connecttype="rect"/>
                  </v:shapetype>
                  <v:shape id="Text Box 1" o:spid="_x0000_s1026" type="#_x0000_t202" style="position:absolute;left:0;text-align:left;margin-left:78.4pt;margin-top:-54.55pt;width:129.6pt;height:91.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" filled="f" stroked="f" strokeweight=".5pt">
                    <v:textbox>
                      <w:txbxContent>
                        <w:p w14:paraId="4F3B94EF" w14:textId="77777777" w:rsidR="00EC752E" w:rsidRPr="008F3C7A" w:rsidRDefault="00B92011" w:rsidP="00B92011">
                          <w:pPr>
                            <w:tabs>
                              <w:tab w:val="right" w:pos="2292"/>
                            </w:tabs>
                            <w:rPr>
                              <w:rFonts w:ascii="IRANSansX DemiBold" w:hAnsi="IRANSansX DemiBold" w:cs="IRANSansX DemiBold"/>
                              <w:color w:val="FFFFFF" w:themeColor="background1"/>
                              <w:rtl/>
                              <w:lang w:bidi="fa-IR"/>
                            </w:rPr>
                          </w:pPr>
                          <w:r>
                            <w:rPr>
                              <w:rFonts w:ascii="IRANSansX DemiBold" w:hAnsi="IRANSansX DemiBold" w:cs="IRANSansX DemiBold"/>
                              <w:color w:val="FFFFFF" w:themeColor="background1"/>
                              <w:lang w:bidi="fa-IR"/>
                            </w:rPr>
                            <w:t>Number</w:t>
                          </w:r>
                          <w:r w:rsidR="00EC752E"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sidR="001015DD">
                            <w:rPr>
                              <w:rFonts w:ascii="IRANSansX DemiBold" w:hAnsi="IRANSansX DemiBold" w:cs="IRANSansX DemiBold" w:hint="cs"/>
                              <w:color w:val="FFFFFF" w:themeColor="background1"/>
                              <w:rtl/>
                              <w:lang w:bidi="fa-IR"/>
                            </w:rPr>
                            <w:t>...............</w:t>
                          </w:r>
                        </w:p>
                        <w:p w14:paraId="3BCD7841" w14:textId="77777777" w:rsidR="00681D94" w:rsidRPr="008F3C7A" w:rsidRDefault="00603017" w:rsidP="00B92011">
                          <w:pPr>
                            <w:tabs>
                              <w:tab w:val="right" w:pos="2292"/>
                            </w:tabs>
                            <w:rPr>
                              <w:rFonts w:ascii="IRANSansX DemiBold" w:hAnsi="IRANSansX DemiBold" w:cs="IRANSansX DemiBold"/>
                              <w:color w:val="FFFFFF" w:themeColor="background1"/>
                              <w:rtl/>
                              <w:lang w:bidi="fa-IR"/>
                            </w:rPr>
                          </w:pPr>
                          <w:r>
                            <w:rPr>
                              <w:rFonts w:ascii="IRANSansX DemiBold" w:hAnsi="IRANSansX DemiBold" w:cs="IRANSansX DemiBold"/>
                              <w:color w:val="FFFFFF" w:themeColor="background1"/>
                              <w:lang w:bidi="fa-IR"/>
                            </w:rPr>
                            <w:t>Date</w:t>
                          </w:r>
                          <w:r w:rsidR="00681D94"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Pr>
                              <w:rFonts w:ascii="IRANSansX DemiBold" w:hAnsi="IRANSansX DemiBold" w:cs="IRANSansX DemiBold"/>
                              <w:color w:val="FFFFFF" w:themeColor="background1"/>
                              <w:lang w:bidi="fa-IR"/>
                            </w:rPr>
                            <w:t>2025/…/…</w:t>
                          </w:r>
                        </w:p>
                        <w:p w14:paraId="548B30E0" w14:textId="77777777" w:rsidR="00681D94" w:rsidRPr="008F3C7A" w:rsidRDefault="00603017" w:rsidP="00B92011">
                          <w:pPr>
                            <w:tabs>
                              <w:tab w:val="right" w:pos="2292"/>
                            </w:tabs>
                            <w:rPr>
                              <w:rFonts w:ascii="IRANSansX DemiBold" w:hAnsi="IRANSansX DemiBold" w:cs="IRANSansX DemiBold"/>
                              <w:color w:val="FFFFFF" w:themeColor="background1"/>
                              <w:rtl/>
                              <w:lang w:bidi="fa-IR"/>
                            </w:rPr>
                          </w:pPr>
                          <w:r w:rsidRPr="00603017">
                            <w:rPr>
                              <w:rFonts w:ascii="IRANSansX DemiBold" w:hAnsi="IRANSansX DemiBold" w:cs="IRANSansX DemiBold"/>
                              <w:color w:val="FFFFFF" w:themeColor="background1"/>
                              <w:lang w:bidi="fa-IR"/>
                            </w:rPr>
                            <w:t>Attachment</w:t>
                          </w:r>
                          <w:r w:rsidRPr="008F3C7A">
                            <w:rPr>
                              <w:rFonts w:ascii="IRANSansX DemiBold" w:hAnsi="IRANSansX DemiBold" w:cs="IRANSansX DemiBold"/>
                              <w:color w:val="FFFFFF" w:themeColor="background1"/>
                              <w:rtl/>
                              <w:lang w:bidi="fa-IR"/>
                            </w:rPr>
                            <w:t>:</w:t>
                          </w:r>
                          <w:r w:rsidR="00681D94" w:rsidRPr="008F3C7A">
                            <w:rPr>
                              <w:rFonts w:ascii="IRANSansX DemiBold" w:hAnsi="IRANSansX DemiBold" w:cs="IRANSansX DemiBold"/>
                              <w:color w:val="FFFFFF" w:themeColor="background1"/>
                              <w:rtl/>
                              <w:lang w:bidi="fa-IR"/>
                            </w:rPr>
                            <w:tab/>
                          </w:r>
                          <w:r w:rsidR="00903FD8">
                            <w:rPr>
                              <w:rFonts w:ascii="IRANSansX DemiBold" w:hAnsi="IRANSansX DemiBold" w:cs="IRANSansX DemiBold"/>
                              <w:color w:val="FFFFFF" w:themeColor="background1"/>
                              <w:lang w:bidi="fa-IR"/>
                            </w:rPr>
                            <w:t>No</w:t>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14:anchorId="42639B29" wp14:editId="0FAB4D84">
                    <wp:simplePos x="0" y="0"/>
                    <wp:positionH relativeFrom="page">
                      <wp:posOffset>3743325</wp:posOffset>
                    </wp:positionH>
                    <wp:positionV relativeFrom="paragraph">
                      <wp:posOffset>-1449070</wp:posOffset>
                    </wp:positionV>
                    <wp:extent cx="3812540" cy="11366205"/>
                    <wp:effectExtent l="0" t="0" r="0" b="6985"/>
                    <wp:wrapNone/>
                    <wp:docPr id="4" name="Rectangle 4"/>
                    <wp:cNvGraphicFramePr/>
                    <a:graphic xmlns:a="http://schemas.openxmlformats.org/drawingml/2006/main">
                      <a:graphicData uri="http://schemas.microsoft.com/office/word/2010/wordprocessingShape">
                        <wps:wsp>
                          <wps:cNvSpPr/>
                          <wps:spPr>
                            <a:xfrm>
                              <a:off x="0" y="0"/>
                              <a:ext cx="3812540" cy="11366205"/>
                            </a:xfrm>
                            <a:prstGeom prst="rect">
                              <a:avLst/>
                            </a:prstGeom>
                            <a:solidFill>
                              <a:srgbClr val="6633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264045" id="Rectangle 4" o:spid="_x0000_s1026" style="position:absolute;margin-left:294.75pt;margin-top:-114.1pt;width:300.2pt;height:8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" fillcolor="#639" stroked="f" strokeweight="1pt">
                    <w10:wrap anchorx="page"/>
                  </v:rect>
                </w:pict>
              </mc:Fallback>
            </mc:AlternateContent>
          </w:r>
        </w:p>
        <w:p w14:paraId="739CCB40" w14:textId="77777777" w:rsidR="00EC752E" w:rsidRDefault="000669AE" w:rsidP="00FA6E65">
          <w:r w:rsidRPr="00146942">
            <w:rPr>
              <w:noProof/>
              <w:color w:val="663399"/>
            </w:rPr>
            <mc:AlternateContent>
              <mc:Choice Requires="wpg">
                <w:drawing>
                  <wp:anchor distT="0" distB="0" distL="114300" distR="114300" simplePos="0" relativeHeight="251667456" behindDoc="0" locked="0" layoutInCell="1" allowOverlap="1" wp14:anchorId="13FEF919" wp14:editId="6DD9B9D6">
                    <wp:simplePos x="0" y="0"/>
                    <wp:positionH relativeFrom="margin">
                      <wp:posOffset>-66675</wp:posOffset>
                    </wp:positionH>
                    <wp:positionV relativeFrom="paragraph">
                      <wp:posOffset>60960</wp:posOffset>
                    </wp:positionV>
                    <wp:extent cx="2638425" cy="1492942"/>
                    <wp:effectExtent l="0" t="0" r="0" b="0"/>
                    <wp:wrapNone/>
                    <wp:docPr id="1079928117" name="Group 13"/>
                    <wp:cNvGraphicFramePr/>
                    <a:graphic xmlns:a="http://schemas.openxmlformats.org/drawingml/2006/main">
                      <a:graphicData uri="http://schemas.microsoft.com/office/word/2010/wordprocessingGroup">
                        <wpg:wgp>
                          <wpg:cNvGrpSpPr/>
                          <wpg:grpSpPr>
                            <a:xfrm>
                              <a:off x="0" y="0"/>
                              <a:ext cx="2638425" cy="1492942"/>
                              <a:chOff x="-66675" y="0"/>
                              <a:chExt cx="2638425" cy="1492942"/>
                            </a:xfrm>
                          </wpg:grpSpPr>
                          <wps:wsp>
                            <wps:cNvPr id="1679887885" name="Text Box 8"/>
                            <wps:cNvSpPr txBox="1"/>
                            <wps:spPr>
                              <a:xfrm>
                                <a:off x="-66675" y="854767"/>
                                <a:ext cx="2638425" cy="638175"/>
                              </a:xfrm>
                              <a:prstGeom prst="rect">
                                <a:avLst/>
                              </a:prstGeom>
                              <a:noFill/>
                              <a:ln w="6350">
                                <a:noFill/>
                              </a:ln>
                            </wps:spPr>
                            <wps:txbx>
                              <w:txbxContent>
                                <w:p w14:paraId="53EB4EE0" w14:textId="77777777" w:rsidR="00EC752E" w:rsidRPr="00146942" w:rsidRDefault="00B92011" w:rsidP="00EB5AD8">
                                  <w:pPr>
                                    <w:jc w:val="center"/>
                                    <w:rPr>
                                      <w:rFonts w:ascii="IRANSansX DemiBold" w:hAnsi="IRANSansX DemiBold" w:cs="IRANSansX DemiBold"/>
                                      <w:color w:val="663399"/>
                                      <w:sz w:val="32"/>
                                      <w:szCs w:val="32"/>
                                      <w:rtl/>
                                      <w:lang w:bidi="fa-IR"/>
                                    </w:rPr>
                                  </w:pPr>
                                  <w:r w:rsidRPr="00146942">
                                    <w:rPr>
                                      <w:rFonts w:ascii="IRANSansX DemiBold" w:hAnsi="IRANSansX DemiBold" w:cs="IRANSansX DemiBold"/>
                                      <w:color w:val="663399"/>
                                      <w:sz w:val="32"/>
                                      <w:szCs w:val="32"/>
                                      <w:lang w:bidi="fa-IR"/>
                                    </w:rPr>
                                    <w:t>Good Taste of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01065361" name="Graphic 9"/>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237507" y="0"/>
                                <a:ext cx="2028825" cy="840740"/>
                              </a:xfrm>
                              <a:prstGeom prst="rect">
                                <a:avLst/>
                              </a:prstGeom>
                            </pic:spPr>
                          </pic:pic>
                        </wpg:wgp>
                      </a:graphicData>
                    </a:graphic>
                    <wp14:sizeRelH relativeFrom="margin">
                      <wp14:pctWidth>0</wp14:pctWidth>
                    </wp14:sizeRelH>
                  </wp:anchor>
                </w:drawing>
              </mc:Choice>
              <mc:Fallback>
                <w:pict>
                  <v:group w14:anchorId="13FEF919" id="Group 13" o:spid="_x0000_s1027" style="position:absolute;left:0;text-align:left;margin-left:-5.25pt;margin-top:4.8pt;width:207.75pt;height:117.55pt;z-index:251667456;mso-position-horizontal-relative:margin;mso-width-relative:margin" coordorigin="-666" coordsize="26384,149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">
                    <v:shape id="Text Box 8" o:spid="_x0000_s1028" type="#_x0000_t202" style="position:absolute;left:-666;top:8547;width:26383;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" filled="f" stroked="f" strokeweight=".5pt">
                      <v:textbox>
                        <w:txbxContent>
                          <w:p w14:paraId="53EB4EE0" w14:textId="77777777" w:rsidR="00EC752E" w:rsidRPr="00146942" w:rsidRDefault="00B92011" w:rsidP="00EB5AD8">
                            <w:pPr>
                              <w:jc w:val="center"/>
                              <w:rPr>
                                <w:rFonts w:ascii="IRANSansX DemiBold" w:hAnsi="IRANSansX DemiBold" w:cs="IRANSansX DemiBold"/>
                                <w:color w:val="663399"/>
                                <w:sz w:val="32"/>
                                <w:szCs w:val="32"/>
                                <w:rtl/>
                                <w:lang w:bidi="fa-IR"/>
                              </w:rPr>
                            </w:pPr>
                            <w:r w:rsidRPr="00146942">
                              <w:rPr>
                                <w:rFonts w:ascii="IRANSansX DemiBold" w:hAnsi="IRANSansX DemiBold" w:cs="IRANSansX DemiBold"/>
                                <w:color w:val="663399"/>
                                <w:sz w:val="32"/>
                                <w:szCs w:val="32"/>
                                <w:lang w:bidi="fa-IR"/>
                              </w:rPr>
                              <w:t>Good Taste of Technology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9" o:spid="_x0000_s1029" type="#_x0000_t75" style="position:absolute;left:2375;width:20288;height:8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">
                      <v:imagedata r:id="rId11" o:title=""/>
                    </v:shape>
                    <w10:wrap anchorx="margin"/>
                  </v:group>
                </w:pict>
              </mc:Fallback>
            </mc:AlternateContent>
          </w:r>
        </w:p>
        <w:p w14:paraId="612E3961" w14:textId="77777777" w:rsidR="00EC752E" w:rsidRPr="005153C4" w:rsidRDefault="00EC752E" w:rsidP="00FA6E65"/>
        <w:p w14:paraId="455C2411" w14:textId="77777777" w:rsidR="00EC752E" w:rsidRPr="005153C4" w:rsidRDefault="00681D94" w:rsidP="00FA6E65">
          <w:r>
            <w:rPr>
              <w:rtl/>
            </w:rPr>
            <w:tab/>
          </w:r>
        </w:p>
        <w:p w14:paraId="7AE0743E" w14:textId="77777777" w:rsidR="00EC752E" w:rsidRPr="005153C4" w:rsidRDefault="00EC752E" w:rsidP="00FA6E65"/>
        <w:p w14:paraId="0FD86716" w14:textId="77777777" w:rsidR="00EC752E" w:rsidRPr="005153C4" w:rsidRDefault="00EC752E" w:rsidP="00FA6E65"/>
        <w:p w14:paraId="7BF77481" w14:textId="77777777" w:rsidR="00EC752E" w:rsidRPr="005153C4" w:rsidRDefault="00EC752E" w:rsidP="00FA6E65"/>
        <w:p w14:paraId="5F3D7DEF" w14:textId="77777777" w:rsidR="00EC752E" w:rsidRPr="005153C4" w:rsidRDefault="00EC752E" w:rsidP="00FA6E65"/>
        <w:p w14:paraId="55152A71" w14:textId="77777777" w:rsidR="00EC752E" w:rsidRPr="005153C4" w:rsidRDefault="00F4659A" w:rsidP="00FA6E65">
          <w:r>
            <w:rPr>
              <w:noProof/>
            </w:rPr>
            <mc:AlternateContent>
              <mc:Choice Requires="wps">
                <w:drawing>
                  <wp:anchor distT="0" distB="0" distL="114300" distR="114300" simplePos="0" relativeHeight="251660288" behindDoc="0" locked="0" layoutInCell="1" allowOverlap="1" wp14:anchorId="1A0E161E" wp14:editId="23E88BCD">
                    <wp:simplePos x="0" y="0"/>
                    <wp:positionH relativeFrom="page">
                      <wp:posOffset>352425</wp:posOffset>
                    </wp:positionH>
                    <wp:positionV relativeFrom="paragraph">
                      <wp:posOffset>375920</wp:posOffset>
                    </wp:positionV>
                    <wp:extent cx="4953000" cy="3082925"/>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4953000" cy="3082925"/>
                            </a:xfrm>
                            <a:prstGeom prst="rect">
                              <a:avLst/>
                            </a:prstGeom>
                            <a:noFill/>
                            <a:ln w="6350">
                              <a:noFill/>
                            </a:ln>
                          </wps:spPr>
                          <wps:txbx>
                            <w:txbxContent>
                              <w:p w14:paraId="2C7DB46A" w14:textId="2B47F2E5" w:rsidR="002C0E12" w:rsidRPr="00146942" w:rsidRDefault="00D020E5" w:rsidP="001B3567">
                                <w:pPr>
                                  <w:jc w:val="lowKashida"/>
                                  <w:rPr>
                                    <w:rFonts w:ascii="IRANSansX Black" w:hAnsi="IRANSansX Black" w:cs="IRANSansX Black"/>
                                    <w:sz w:val="56"/>
                                    <w:szCs w:val="56"/>
                                    <w:lang w:bidi="fa-IR"/>
                                  </w:rPr>
                                </w:pPr>
                                <w:r w:rsidRPr="00146942">
                                  <w:rPr>
                                    <w:rFonts w:ascii="IRANSansXFaNum Medium" w:hAnsi="IRANSansXFaNum Medium" w:cs="IRANSansXFaNum Medium"/>
                                    <w:color w:val="663399"/>
                                    <w:sz w:val="56"/>
                                    <w:szCs w:val="56"/>
                                    <w:lang w:bidi="fa-IR"/>
                                  </w:rPr>
                                  <w:t xml:space="preserve">Sales and </w:t>
                                </w:r>
                                <w:r w:rsidR="00351397" w:rsidRPr="00146942">
                                  <w:rPr>
                                    <w:rFonts w:ascii="IRANSansXFaNum Medium" w:hAnsi="IRANSansXFaNum Medium" w:cs="IRANSansXFaNum Medium"/>
                                    <w:color w:val="663399"/>
                                    <w:sz w:val="56"/>
                                    <w:szCs w:val="56"/>
                                    <w:lang w:bidi="fa-IR"/>
                                  </w:rPr>
                                  <w:t>S</w:t>
                                </w:r>
                                <w:r w:rsidRPr="00146942">
                                  <w:rPr>
                                    <w:rFonts w:ascii="IRANSansXFaNum Medium" w:hAnsi="IRANSansXFaNum Medium" w:cs="IRANSansXFaNum Medium"/>
                                    <w:color w:val="663399"/>
                                    <w:sz w:val="56"/>
                                    <w:szCs w:val="56"/>
                                    <w:lang w:bidi="fa-IR"/>
                                  </w:rPr>
                                  <w:t xml:space="preserve">upport </w:t>
                                </w:r>
                                <w:r w:rsidR="00351397" w:rsidRPr="00146942">
                                  <w:rPr>
                                    <w:rFonts w:ascii="IRANSansXFaNum Medium" w:hAnsi="IRANSansXFaNum Medium" w:cs="IRANSansXFaNum Medium"/>
                                    <w:color w:val="663399"/>
                                    <w:sz w:val="56"/>
                                    <w:szCs w:val="56"/>
                                    <w:lang w:bidi="fa-IR"/>
                                  </w:rPr>
                                  <w:t>C</w:t>
                                </w:r>
                                <w:r w:rsidRPr="00146942">
                                  <w:rPr>
                                    <w:rFonts w:ascii="IRANSansXFaNum Medium" w:hAnsi="IRANSansXFaNum Medium" w:cs="IRANSansXFaNum Medium"/>
                                    <w:color w:val="663399"/>
                                    <w:sz w:val="56"/>
                                    <w:szCs w:val="56"/>
                                    <w:lang w:bidi="fa-IR"/>
                                  </w:rPr>
                                  <w:t>ontract</w:t>
                                </w:r>
                                <w:r w:rsidR="001B3567" w:rsidRPr="00F4659A">
                                  <w:rPr>
                                    <w:rFonts w:ascii="IRANSansX Black" w:hAnsi="IRANSansX Black" w:cs="IRANSansX Black"/>
                                    <w:sz w:val="56"/>
                                    <w:szCs w:val="56"/>
                                    <w:lang w:bidi="fa-IR"/>
                                  </w:rPr>
                                  <w:br/>
                                </w:r>
                                <w:r w:rsidRPr="00146942">
                                  <w:rPr>
                                    <w:rFonts w:ascii="IRANSansX Black" w:hAnsi="IRANSansX Black" w:cs="IRANSansX Black"/>
                                    <w:sz w:val="56"/>
                                    <w:szCs w:val="56"/>
                                    <w:lang w:bidi="fa-IR"/>
                                  </w:rPr>
                                  <w:t xml:space="preserve">Gity Management </w:t>
                                </w:r>
                                <w:r w:rsidR="00F450FC" w:rsidRPr="00146942">
                                  <w:rPr>
                                    <w:rFonts w:ascii="IRANSansX Black" w:hAnsi="IRANSansX Black" w:cs="IRANSansX Black"/>
                                    <w:sz w:val="56"/>
                                    <w:szCs w:val="56"/>
                                    <w:lang w:bidi="fa-IR"/>
                                  </w:rPr>
                                  <w:t>D</w:t>
                                </w:r>
                                <w:r w:rsidRPr="00146942">
                                  <w:rPr>
                                    <w:rFonts w:ascii="IRANSansX Black" w:hAnsi="IRANSansX Black" w:cs="IRANSansX Black"/>
                                    <w:sz w:val="56"/>
                                    <w:szCs w:val="56"/>
                                    <w:lang w:bidi="fa-IR"/>
                                  </w:rPr>
                                  <w:t>ashboards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E161E" id="Text Box 29" o:spid="_x0000_s1030" type="#_x0000_t202" style="position:absolute;left:0;text-align:left;margin-left:27.75pt;margin-top:29.6pt;width:390pt;height:24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" filled="f" stroked="f" strokeweight=".5pt">
                    <v:textbox>
                      <w:txbxContent>
                        <w:p w14:paraId="2C7DB46A" w14:textId="2B47F2E5" w:rsidR="002C0E12" w:rsidRPr="00146942" w:rsidRDefault="00D020E5" w:rsidP="001B3567">
                          <w:pPr>
                            <w:jc w:val="lowKashida"/>
                            <w:rPr>
                              <w:rFonts w:ascii="IRANSansX Black" w:hAnsi="IRANSansX Black" w:cs="IRANSansX Black"/>
                              <w:sz w:val="56"/>
                              <w:szCs w:val="56"/>
                              <w:lang w:bidi="fa-IR"/>
                            </w:rPr>
                          </w:pPr>
                          <w:r w:rsidRPr="00146942">
                            <w:rPr>
                              <w:rFonts w:ascii="IRANSansXFaNum Medium" w:hAnsi="IRANSansXFaNum Medium" w:cs="IRANSansXFaNum Medium"/>
                              <w:color w:val="663399"/>
                              <w:sz w:val="56"/>
                              <w:szCs w:val="56"/>
                              <w:lang w:bidi="fa-IR"/>
                            </w:rPr>
                            <w:t xml:space="preserve">Sales and </w:t>
                          </w:r>
                          <w:r w:rsidR="00351397" w:rsidRPr="00146942">
                            <w:rPr>
                              <w:rFonts w:ascii="IRANSansXFaNum Medium" w:hAnsi="IRANSansXFaNum Medium" w:cs="IRANSansXFaNum Medium"/>
                              <w:color w:val="663399"/>
                              <w:sz w:val="56"/>
                              <w:szCs w:val="56"/>
                              <w:lang w:bidi="fa-IR"/>
                            </w:rPr>
                            <w:t>S</w:t>
                          </w:r>
                          <w:r w:rsidRPr="00146942">
                            <w:rPr>
                              <w:rFonts w:ascii="IRANSansXFaNum Medium" w:hAnsi="IRANSansXFaNum Medium" w:cs="IRANSansXFaNum Medium"/>
                              <w:color w:val="663399"/>
                              <w:sz w:val="56"/>
                              <w:szCs w:val="56"/>
                              <w:lang w:bidi="fa-IR"/>
                            </w:rPr>
                            <w:t xml:space="preserve">upport </w:t>
                          </w:r>
                          <w:r w:rsidR="00351397" w:rsidRPr="00146942">
                            <w:rPr>
                              <w:rFonts w:ascii="IRANSansXFaNum Medium" w:hAnsi="IRANSansXFaNum Medium" w:cs="IRANSansXFaNum Medium"/>
                              <w:color w:val="663399"/>
                              <w:sz w:val="56"/>
                              <w:szCs w:val="56"/>
                              <w:lang w:bidi="fa-IR"/>
                            </w:rPr>
                            <w:t>C</w:t>
                          </w:r>
                          <w:r w:rsidRPr="00146942">
                            <w:rPr>
                              <w:rFonts w:ascii="IRANSansXFaNum Medium" w:hAnsi="IRANSansXFaNum Medium" w:cs="IRANSansXFaNum Medium"/>
                              <w:color w:val="663399"/>
                              <w:sz w:val="56"/>
                              <w:szCs w:val="56"/>
                              <w:lang w:bidi="fa-IR"/>
                            </w:rPr>
                            <w:t>ontract</w:t>
                          </w:r>
                          <w:r w:rsidR="001B3567" w:rsidRPr="00F4659A">
                            <w:rPr>
                              <w:rFonts w:ascii="IRANSansX Black" w:hAnsi="IRANSansX Black" w:cs="IRANSansX Black"/>
                              <w:sz w:val="56"/>
                              <w:szCs w:val="56"/>
                              <w:lang w:bidi="fa-IR"/>
                            </w:rPr>
                            <w:br/>
                          </w:r>
                          <w:r w:rsidRPr="00146942">
                            <w:rPr>
                              <w:rFonts w:ascii="IRANSansX Black" w:hAnsi="IRANSansX Black" w:cs="IRANSansX Black"/>
                              <w:sz w:val="56"/>
                              <w:szCs w:val="56"/>
                              <w:lang w:bidi="fa-IR"/>
                            </w:rPr>
                            <w:t xml:space="preserve">Gity Management </w:t>
                          </w:r>
                          <w:r w:rsidR="00F450FC" w:rsidRPr="00146942">
                            <w:rPr>
                              <w:rFonts w:ascii="IRANSansX Black" w:hAnsi="IRANSansX Black" w:cs="IRANSansX Black"/>
                              <w:sz w:val="56"/>
                              <w:szCs w:val="56"/>
                              <w:lang w:bidi="fa-IR"/>
                            </w:rPr>
                            <w:t>D</w:t>
                          </w:r>
                          <w:r w:rsidRPr="00146942">
                            <w:rPr>
                              <w:rFonts w:ascii="IRANSansX Black" w:hAnsi="IRANSansX Black" w:cs="IRANSansX Black"/>
                              <w:sz w:val="56"/>
                              <w:szCs w:val="56"/>
                              <w:lang w:bidi="fa-IR"/>
                            </w:rPr>
                            <w:t>ashboards</w:t>
                          </w:r>
                        </w:p>
                      </w:txbxContent>
                    </v:textbox>
                    <w10:wrap anchorx="page"/>
                  </v:shape>
                </w:pict>
              </mc:Fallback>
            </mc:AlternateContent>
          </w:r>
          <w:r w:rsidR="00251873">
            <w:rPr>
              <w:noProof/>
            </w:rPr>
            <mc:AlternateContent>
              <mc:Choice Requires="wps">
                <w:drawing>
                  <wp:anchor distT="0" distB="0" distL="114300" distR="114300" simplePos="0" relativeHeight="251659264" behindDoc="0" locked="0" layoutInCell="1" allowOverlap="1" wp14:anchorId="442D57DF" wp14:editId="1A90F189">
                    <wp:simplePos x="0" y="0"/>
                    <wp:positionH relativeFrom="page">
                      <wp:align>left</wp:align>
                    </wp:positionH>
                    <wp:positionV relativeFrom="paragraph">
                      <wp:posOffset>356870</wp:posOffset>
                    </wp:positionV>
                    <wp:extent cx="5457825" cy="3086100"/>
                    <wp:effectExtent l="0" t="0" r="9525" b="0"/>
                    <wp:wrapNone/>
                    <wp:docPr id="6" name="Rectangle 6"/>
                    <wp:cNvGraphicFramePr/>
                    <a:graphic xmlns:a="http://schemas.openxmlformats.org/drawingml/2006/main">
                      <a:graphicData uri="http://schemas.microsoft.com/office/word/2010/wordprocessingShape">
                        <wps:wsp>
                          <wps:cNvSpPr/>
                          <wps:spPr>
                            <a:xfrm>
                              <a:off x="0" y="0"/>
                              <a:ext cx="5457825" cy="3086100"/>
                            </a:xfrm>
                            <a:prstGeom prst="rect">
                              <a:avLst/>
                            </a:prstGeom>
                            <a:pattFill prst="pct5">
                              <a:fgClr>
                                <a:srgbClr val="B7B7B7"/>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CFFB54F" id="Rectangle 6" o:spid="_x0000_s1026" style="position:absolute;margin-left:0;margin-top:28.1pt;width:429.75pt;height:243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" fillcolor="#b7b7b7" stroked="f" strokeweight="1pt">
                    <v:fill r:id="rId12" o:title="" color2="white [3212]" type="pattern"/>
                    <w10:wrap anchorx="page"/>
                  </v:rect>
                </w:pict>
              </mc:Fallback>
            </mc:AlternateContent>
          </w:r>
        </w:p>
        <w:p w14:paraId="280A0B1E" w14:textId="77777777" w:rsidR="00EC752E" w:rsidRPr="005153C4" w:rsidRDefault="00EC752E" w:rsidP="00FA6E65"/>
        <w:p w14:paraId="24593E1D" w14:textId="77777777" w:rsidR="00EC752E" w:rsidRPr="005153C4" w:rsidRDefault="00EC752E" w:rsidP="00FA6E65"/>
        <w:p w14:paraId="0EB0AB91" w14:textId="77777777" w:rsidR="00EC752E" w:rsidRPr="005153C4" w:rsidRDefault="006A76F6" w:rsidP="00FA6E65">
          <w:r>
            <w:rPr>
              <w:noProof/>
            </w:rPr>
            <w:drawing>
              <wp:anchor distT="0" distB="0" distL="114300" distR="114300" simplePos="0" relativeHeight="251671552" behindDoc="0" locked="0" layoutInCell="1" allowOverlap="1" wp14:anchorId="458EE159" wp14:editId="1567DF3D">
                <wp:simplePos x="0" y="0"/>
                <wp:positionH relativeFrom="column">
                  <wp:posOffset>5205095</wp:posOffset>
                </wp:positionH>
                <wp:positionV relativeFrom="paragraph">
                  <wp:posOffset>248285</wp:posOffset>
                </wp:positionV>
                <wp:extent cx="1175657" cy="1206596"/>
                <wp:effectExtent l="0" t="0" r="5715" b="0"/>
                <wp:wrapNone/>
                <wp:docPr id="2375386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38689" name="Picture 237538689"/>
                        <pic:cNvPicPr/>
                      </pic:nvPicPr>
                      <pic:blipFill>
                        <a:blip r:embed="rId13">
                          <a:extLst>
                            <a:ext uri="{28A0092B-C50C-407E-A947-70E740481C1C}">
                              <a14:useLocalDpi xmlns:a14="http://schemas.microsoft.com/office/drawing/2010/main" val="0"/>
                            </a:ext>
                          </a:extLst>
                        </a:blip>
                        <a:stretch>
                          <a:fillRect/>
                        </a:stretch>
                      </pic:blipFill>
                      <pic:spPr>
                        <a:xfrm>
                          <a:off x="0" y="0"/>
                          <a:ext cx="1175657" cy="1206596"/>
                        </a:xfrm>
                        <a:prstGeom prst="rect">
                          <a:avLst/>
                        </a:prstGeom>
                      </pic:spPr>
                    </pic:pic>
                  </a:graphicData>
                </a:graphic>
                <wp14:sizeRelH relativeFrom="page">
                  <wp14:pctWidth>0</wp14:pctWidth>
                </wp14:sizeRelH>
                <wp14:sizeRelV relativeFrom="page">
                  <wp14:pctHeight>0</wp14:pctHeight>
                </wp14:sizeRelV>
              </wp:anchor>
            </w:drawing>
          </w:r>
        </w:p>
        <w:p w14:paraId="2AB282AA" w14:textId="77777777" w:rsidR="00EC752E" w:rsidRPr="005153C4" w:rsidRDefault="00EC752E" w:rsidP="00FA6E65"/>
        <w:p w14:paraId="1D4B74F3" w14:textId="77777777" w:rsidR="00EC752E" w:rsidRPr="005153C4" w:rsidRDefault="00EC752E" w:rsidP="00FA6E65"/>
        <w:p w14:paraId="72D242CD" w14:textId="77777777" w:rsidR="00EC752E" w:rsidRPr="005153C4" w:rsidRDefault="00EC752E" w:rsidP="00FA6E65"/>
        <w:p w14:paraId="075998FA" w14:textId="77777777" w:rsidR="00EC752E" w:rsidRPr="005153C4" w:rsidRDefault="00EC752E" w:rsidP="00FA6E65"/>
        <w:p w14:paraId="134E74E2" w14:textId="77777777" w:rsidR="00EC752E" w:rsidRPr="005153C4" w:rsidRDefault="00EC752E" w:rsidP="00FA6E65"/>
        <w:p w14:paraId="43E6AF35" w14:textId="77777777" w:rsidR="00EC752E" w:rsidRPr="005153C4" w:rsidRDefault="00EC752E" w:rsidP="00FA6E65"/>
        <w:p w14:paraId="03DC6B6F" w14:textId="77777777" w:rsidR="00EC752E" w:rsidRPr="005153C4" w:rsidRDefault="00EC752E" w:rsidP="00FA6E65"/>
        <w:p w14:paraId="3A12395F" w14:textId="77777777" w:rsidR="00EC752E" w:rsidRPr="005153C4" w:rsidRDefault="00EC752E" w:rsidP="00FA6E65"/>
        <w:p w14:paraId="682FC641" w14:textId="247A0D56" w:rsidR="00EC752E" w:rsidRPr="005153C4" w:rsidRDefault="00640FDF" w:rsidP="00FA6E65">
          <w:commentRangeStart w:id="0"/>
          <w:r>
            <w:rPr>
              <w:noProof/>
            </w:rPr>
            <w:drawing>
              <wp:anchor distT="0" distB="0" distL="114300" distR="114300" simplePos="0" relativeHeight="251673600" behindDoc="1" locked="0" layoutInCell="1" allowOverlap="1" wp14:anchorId="795E68F7" wp14:editId="0A9652B6">
                <wp:simplePos x="0" y="0"/>
                <wp:positionH relativeFrom="column">
                  <wp:posOffset>584200</wp:posOffset>
                </wp:positionH>
                <wp:positionV relativeFrom="paragraph">
                  <wp:posOffset>100965</wp:posOffset>
                </wp:positionV>
                <wp:extent cx="1614170" cy="1614170"/>
                <wp:effectExtent l="0" t="0" r="5080" b="5080"/>
                <wp:wrapNone/>
                <wp:docPr id="1844402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6260" name="Picture 10142626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4170" cy="1614170"/>
                        </a:xfrm>
                        <a:prstGeom prst="rect">
                          <a:avLst/>
                        </a:prstGeom>
                      </pic:spPr>
                    </pic:pic>
                  </a:graphicData>
                </a:graphic>
                <wp14:sizeRelH relativeFrom="page">
                  <wp14:pctWidth>0</wp14:pctWidth>
                </wp14:sizeRelH>
                <wp14:sizeRelV relativeFrom="page">
                  <wp14:pctHeight>0</wp14:pctHeight>
                </wp14:sizeRelV>
              </wp:anchor>
            </w:drawing>
          </w:r>
          <w:commentRangeEnd w:id="0"/>
          <w:r w:rsidR="002D58DF">
            <w:rPr>
              <w:rStyle w:val="CommentReference"/>
              <w:rtl/>
            </w:rPr>
            <w:commentReference w:id="0"/>
          </w:r>
          <w:r w:rsidR="00FD2B65">
            <w:rPr>
              <w:noProof/>
            </w:rPr>
            <mc:AlternateContent>
              <mc:Choice Requires="wpg">
                <w:drawing>
                  <wp:anchor distT="0" distB="0" distL="114300" distR="114300" simplePos="0" relativeHeight="251662336" behindDoc="0" locked="0" layoutInCell="1" allowOverlap="1" wp14:anchorId="4CEBDAB6" wp14:editId="1CA9C86A">
                    <wp:simplePos x="0" y="0"/>
                    <wp:positionH relativeFrom="margin">
                      <wp:posOffset>3498850</wp:posOffset>
                    </wp:positionH>
                    <wp:positionV relativeFrom="paragraph">
                      <wp:posOffset>187325</wp:posOffset>
                    </wp:positionV>
                    <wp:extent cx="2967055" cy="1657351"/>
                    <wp:effectExtent l="0" t="0" r="5080" b="0"/>
                    <wp:wrapNone/>
                    <wp:docPr id="41" name="Group 41"/>
                    <wp:cNvGraphicFramePr/>
                    <a:graphic xmlns:a="http://schemas.openxmlformats.org/drawingml/2006/main">
                      <a:graphicData uri="http://schemas.microsoft.com/office/word/2010/wordprocessingGroup">
                        <wpg:wgp>
                          <wpg:cNvGrpSpPr/>
                          <wpg:grpSpPr>
                            <a:xfrm>
                              <a:off x="0" y="0"/>
                              <a:ext cx="2967055" cy="1657351"/>
                              <a:chOff x="22522" y="52385"/>
                              <a:chExt cx="2968177" cy="1484093"/>
                            </a:xfrm>
                          </wpg:grpSpPr>
                          <pic:pic xmlns:pic="http://schemas.openxmlformats.org/drawingml/2006/picture">
                            <pic:nvPicPr>
                              <pic:cNvPr id="33" name="Graphic 33"/>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22522" y="801991"/>
                                <a:ext cx="212791" cy="212790"/>
                              </a:xfrm>
                              <a:prstGeom prst="rect">
                                <a:avLst/>
                              </a:prstGeom>
                            </pic:spPr>
                          </pic:pic>
                          <wps:wsp>
                            <wps:cNvPr id="34" name="Text Box 34"/>
                            <wps:cNvSpPr txBox="1"/>
                            <wps:spPr>
                              <a:xfrm>
                                <a:off x="371445" y="52385"/>
                                <a:ext cx="2619254" cy="185096"/>
                              </a:xfrm>
                              <a:prstGeom prst="rect">
                                <a:avLst/>
                              </a:prstGeom>
                              <a:noFill/>
                              <a:ln w="6350">
                                <a:noFill/>
                              </a:ln>
                            </wps:spPr>
                            <wps:txbx>
                              <w:txbxContent>
                                <w:p w14:paraId="3DC72D82" w14:textId="77777777" w:rsidR="00EC752E" w:rsidRPr="008C37ED" w:rsidRDefault="00980F24" w:rsidP="00FD2B65">
                                  <w:pPr>
                                    <w:rPr>
                                      <w:rFonts w:ascii="IRANSansX DemiBold" w:hAnsi="IRANSansX DemiBold" w:cs="IRANSansX DemiBold"/>
                                      <w:color w:val="FFFFFF" w:themeColor="background1"/>
                                      <w:spacing w:val="20"/>
                                      <w:lang w:bidi="fa-IR"/>
                                    </w:rPr>
                                  </w:pPr>
                                  <w:r>
                                    <w:rPr>
                                      <w:rFonts w:ascii="IRANSansX DemiBold" w:hAnsi="IRANSansX DemiBold" w:cs="IRANSansX DemiBold"/>
                                      <w:color w:val="FFFFFF" w:themeColor="background1"/>
                                      <w:spacing w:val="20"/>
                                      <w:lang w:bidi="fa-IR"/>
                                    </w:rPr>
                                    <w:t>051-36206500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 name="Text Box 35"/>
                            <wps:cNvSpPr txBox="1"/>
                            <wps:spPr>
                              <a:xfrm>
                                <a:off x="323802" y="766356"/>
                                <a:ext cx="2654971" cy="770122"/>
                              </a:xfrm>
                              <a:prstGeom prst="rect">
                                <a:avLst/>
                              </a:prstGeom>
                              <a:noFill/>
                              <a:ln w="6350">
                                <a:noFill/>
                              </a:ln>
                            </wps:spPr>
                            <wps:txbx>
                              <w:txbxContent>
                                <w:p w14:paraId="63D68A89" w14:textId="77777777" w:rsidR="00EC752E" w:rsidRPr="00AD54E7" w:rsidRDefault="00FD2B65" w:rsidP="00FD2B65">
                                  <w:pPr>
                                    <w:jc w:val="lowKashida"/>
                                    <w:rPr>
                                      <w:rFonts w:ascii="IRANSansX DemiBold" w:hAnsi="IRANSansX DemiBold" w:cs="IRANSansX DemiBold"/>
                                      <w:color w:val="FFFFFF" w:themeColor="background1"/>
                                      <w:lang w:bidi="fa-IR"/>
                                    </w:rPr>
                                  </w:pPr>
                                  <w:r w:rsidRPr="00AD54E7">
                                    <w:rPr>
                                      <w:rFonts w:ascii="IRANSansX DemiBold" w:hAnsi="IRANSansX DemiBold" w:cs="IRANSansX DemiBold"/>
                                      <w:color w:val="FFFFFF" w:themeColor="background1"/>
                                      <w:lang w:bidi="fa-IR"/>
                                    </w:rPr>
                                    <w:t>Iran (Islamic Republic of), Mashhad, Elahiyeh</w:t>
                                  </w:r>
                                  <w:r w:rsidR="00887944" w:rsidRPr="00AD54E7">
                                    <w:rPr>
                                      <w:rFonts w:ascii="IRANSansX DemiBold" w:hAnsi="IRANSansX DemiBold" w:cs="IRANSansX DemiBold"/>
                                      <w:color w:val="FFFFFF" w:themeColor="background1"/>
                                      <w:lang w:bidi="fa-IR"/>
                                    </w:rPr>
                                    <w:t xml:space="preserve"> </w:t>
                                  </w:r>
                                  <w:r w:rsidRPr="00AD54E7">
                                    <w:rPr>
                                      <w:rFonts w:ascii="IRANSansX DemiBold" w:hAnsi="IRANSansX DemiBold" w:cs="IRANSansX DemiBold"/>
                                      <w:color w:val="FFFFFF" w:themeColor="background1"/>
                                      <w:lang w:bidi="fa-IR"/>
                                    </w:rPr>
                                    <w:t>15, Taghizadeh 6, Saba 8 Building, Unit 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6" name="Graphic 36"/>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22758" y="445626"/>
                                <a:ext cx="212791" cy="212790"/>
                              </a:xfrm>
                              <a:prstGeom prst="rect">
                                <a:avLst/>
                              </a:prstGeom>
                            </pic:spPr>
                          </pic:pic>
                          <wps:wsp>
                            <wps:cNvPr id="37" name="Text Box 37"/>
                            <wps:cNvSpPr txBox="1"/>
                            <wps:spPr>
                              <a:xfrm>
                                <a:off x="371475" y="438150"/>
                                <a:ext cx="2607547" cy="227559"/>
                              </a:xfrm>
                              <a:prstGeom prst="rect">
                                <a:avLst/>
                              </a:prstGeom>
                              <a:noFill/>
                              <a:ln w="6350">
                                <a:noFill/>
                              </a:ln>
                            </wps:spPr>
                            <wps:txbx>
                              <w:txbxContent>
                                <w:p w14:paraId="29747888" w14:textId="77777777" w:rsidR="00EC752E" w:rsidRPr="008F3C7A" w:rsidRDefault="00EC752E" w:rsidP="00FD2B65">
                                  <w:pPr>
                                    <w:rPr>
                                      <w:rFonts w:ascii="IRANSansX DemiBold" w:hAnsi="IRANSansX DemiBold" w:cs="IRANSansX DemiBold"/>
                                      <w:color w:val="FFFFFF" w:themeColor="background1"/>
                                      <w:spacing w:val="20"/>
                                    </w:rPr>
                                  </w:pPr>
                                  <w:r w:rsidRPr="008F3C7A">
                                    <w:rPr>
                                      <w:rFonts w:ascii="IRANSansX DemiBold" w:hAnsi="IRANSansX DemiBold" w:cs="IRANSansX DemiBold"/>
                                      <w:color w:val="FFFFFF" w:themeColor="background1"/>
                                      <w:spacing w:val="20"/>
                                    </w:rPr>
                                    <w:t>info@gityco.ir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75708576" name="Graphic 32"/>
                            <wps:cNvSpPr/>
                            <wps:spPr>
                              <a:xfrm>
                                <a:off x="22788" y="63653"/>
                                <a:ext cx="237490" cy="212790"/>
                              </a:xfrm>
                              <a:custGeom>
                                <a:avLst/>
                                <a:gdLst>
                                  <a:gd name="connsiteX0" fmla="*/ 202698 w 237490"/>
                                  <a:gd name="connsiteY0" fmla="*/ 34767 h 237490"/>
                                  <a:gd name="connsiteX1" fmla="*/ 34767 w 237490"/>
                                  <a:gd name="connsiteY1" fmla="*/ 34792 h 237490"/>
                                  <a:gd name="connsiteX2" fmla="*/ 34792 w 237490"/>
                                  <a:gd name="connsiteY2" fmla="*/ 202723 h 237490"/>
                                  <a:gd name="connsiteX3" fmla="*/ 202723 w 237490"/>
                                  <a:gd name="connsiteY3" fmla="*/ 202698 h 237490"/>
                                  <a:gd name="connsiteX4" fmla="*/ 237490 w 237490"/>
                                  <a:gd name="connsiteY4" fmla="*/ 118720 h 237490"/>
                                  <a:gd name="connsiteX5" fmla="*/ 202698 w 237490"/>
                                  <a:gd name="connsiteY5" fmla="*/ 34767 h 237490"/>
                                  <a:gd name="connsiteX6" fmla="*/ 179835 w 237490"/>
                                  <a:gd name="connsiteY6" fmla="*/ 165411 h 237490"/>
                                  <a:gd name="connsiteX7" fmla="*/ 179820 w 237490"/>
                                  <a:gd name="connsiteY7" fmla="*/ 165426 h 237490"/>
                                  <a:gd name="connsiteX8" fmla="*/ 179820 w 237490"/>
                                  <a:gd name="connsiteY8" fmla="*/ 165387 h 237490"/>
                                  <a:gd name="connsiteX9" fmla="*/ 173803 w 237490"/>
                                  <a:gd name="connsiteY9" fmla="*/ 171364 h 237490"/>
                                  <a:gd name="connsiteX10" fmla="*/ 143919 w 237490"/>
                                  <a:gd name="connsiteY10" fmla="*/ 179913 h 237490"/>
                                  <a:gd name="connsiteX11" fmla="*/ 113362 w 237490"/>
                                  <a:gd name="connsiteY11" fmla="*/ 166218 h 237490"/>
                                  <a:gd name="connsiteX12" fmla="*/ 89257 w 237490"/>
                                  <a:gd name="connsiteY12" fmla="*/ 146783 h 237490"/>
                                  <a:gd name="connsiteX13" fmla="*/ 71247 w 237490"/>
                                  <a:gd name="connsiteY13" fmla="*/ 124934 h 237490"/>
                                  <a:gd name="connsiteX14" fmla="*/ 57710 w 237490"/>
                                  <a:gd name="connsiteY14" fmla="*/ 97544 h 237490"/>
                                  <a:gd name="connsiteX15" fmla="*/ 65626 w 237490"/>
                                  <a:gd name="connsiteY15" fmla="*/ 65206 h 237490"/>
                                  <a:gd name="connsiteX16" fmla="*/ 72672 w 237490"/>
                                  <a:gd name="connsiteY16" fmla="*/ 58160 h 237490"/>
                                  <a:gd name="connsiteX17" fmla="*/ 79781 w 237490"/>
                                  <a:gd name="connsiteY17" fmla="*/ 58144 h 237490"/>
                                  <a:gd name="connsiteX18" fmla="*/ 79796 w 237490"/>
                                  <a:gd name="connsiteY18" fmla="*/ 58160 h 237490"/>
                                  <a:gd name="connsiteX19" fmla="*/ 102041 w 237490"/>
                                  <a:gd name="connsiteY19" fmla="*/ 80405 h 237490"/>
                                  <a:gd name="connsiteX20" fmla="*/ 102057 w 237490"/>
                                  <a:gd name="connsiteY20" fmla="*/ 87514 h 237490"/>
                                  <a:gd name="connsiteX21" fmla="*/ 102041 w 237490"/>
                                  <a:gd name="connsiteY21" fmla="*/ 87530 h 237490"/>
                                  <a:gd name="connsiteX22" fmla="*/ 88979 w 237490"/>
                                  <a:gd name="connsiteY22" fmla="*/ 100592 h 237490"/>
                                  <a:gd name="connsiteX23" fmla="*/ 87871 w 237490"/>
                                  <a:gd name="connsiteY23" fmla="*/ 114445 h 237490"/>
                                  <a:gd name="connsiteX24" fmla="*/ 103506 w 237490"/>
                                  <a:gd name="connsiteY24" fmla="*/ 132693 h 237490"/>
                                  <a:gd name="connsiteX25" fmla="*/ 124088 w 237490"/>
                                  <a:gd name="connsiteY25" fmla="*/ 149990 h 237490"/>
                                  <a:gd name="connsiteX26" fmla="*/ 137783 w 237490"/>
                                  <a:gd name="connsiteY26" fmla="*/ 148803 h 237490"/>
                                  <a:gd name="connsiteX27" fmla="*/ 150410 w 237490"/>
                                  <a:gd name="connsiteY27" fmla="*/ 135978 h 237490"/>
                                  <a:gd name="connsiteX28" fmla="*/ 157519 w 237490"/>
                                  <a:gd name="connsiteY28" fmla="*/ 135962 h 237490"/>
                                  <a:gd name="connsiteX29" fmla="*/ 157534 w 237490"/>
                                  <a:gd name="connsiteY29" fmla="*/ 135978 h 237490"/>
                                  <a:gd name="connsiteX30" fmla="*/ 179819 w 237490"/>
                                  <a:gd name="connsiteY30" fmla="*/ 158302 h 237490"/>
                                  <a:gd name="connsiteX31" fmla="*/ 179835 w 237490"/>
                                  <a:gd name="connsiteY31" fmla="*/ 165411 h 237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237490" h="237490">
                                    <a:moveTo>
                                      <a:pt x="202698" y="34767"/>
                                    </a:moveTo>
                                    <a:cubicBezTo>
                                      <a:pt x="156318" y="-11599"/>
                                      <a:pt x="81133" y="-11588"/>
                                      <a:pt x="34767" y="34792"/>
                                    </a:cubicBezTo>
                                    <a:cubicBezTo>
                                      <a:pt x="-11599" y="81173"/>
                                      <a:pt x="-11588" y="156358"/>
                                      <a:pt x="34792" y="202723"/>
                                    </a:cubicBezTo>
                                    <a:cubicBezTo>
                                      <a:pt x="81173" y="249089"/>
                                      <a:pt x="156358" y="249078"/>
                                      <a:pt x="202723" y="202698"/>
                                    </a:cubicBezTo>
                                    <a:cubicBezTo>
                                      <a:pt x="224991" y="180423"/>
                                      <a:pt x="237497" y="150215"/>
                                      <a:pt x="237490" y="118720"/>
                                    </a:cubicBezTo>
                                    <a:cubicBezTo>
                                      <a:pt x="237484" y="87229"/>
                                      <a:pt x="224969" y="57031"/>
                                      <a:pt x="202698" y="34767"/>
                                    </a:cubicBezTo>
                                    <a:close/>
                                    <a:moveTo>
                                      <a:pt x="179835" y="165411"/>
                                    </a:moveTo>
                                    <a:cubicBezTo>
                                      <a:pt x="179830" y="165416"/>
                                      <a:pt x="179825" y="165421"/>
                                      <a:pt x="179820" y="165426"/>
                                    </a:cubicBezTo>
                                    <a:lnTo>
                                      <a:pt x="179820" y="165387"/>
                                    </a:lnTo>
                                    <a:lnTo>
                                      <a:pt x="173803" y="171364"/>
                                    </a:lnTo>
                                    <a:cubicBezTo>
                                      <a:pt x="166022" y="179243"/>
                                      <a:pt x="154690" y="182485"/>
                                      <a:pt x="143919" y="179913"/>
                                    </a:cubicBezTo>
                                    <a:cubicBezTo>
                                      <a:pt x="133067" y="177009"/>
                                      <a:pt x="122751" y="172385"/>
                                      <a:pt x="113362" y="166218"/>
                                    </a:cubicBezTo>
                                    <a:cubicBezTo>
                                      <a:pt x="104639" y="160643"/>
                                      <a:pt x="96555" y="154126"/>
                                      <a:pt x="89257" y="146783"/>
                                    </a:cubicBezTo>
                                    <a:cubicBezTo>
                                      <a:pt x="82541" y="140117"/>
                                      <a:pt x="76509" y="132798"/>
                                      <a:pt x="71247" y="124934"/>
                                    </a:cubicBezTo>
                                    <a:cubicBezTo>
                                      <a:pt x="65491" y="116473"/>
                                      <a:pt x="60936" y="107255"/>
                                      <a:pt x="57710" y="97544"/>
                                    </a:cubicBezTo>
                                    <a:cubicBezTo>
                                      <a:pt x="54012" y="86135"/>
                                      <a:pt x="57076" y="73616"/>
                                      <a:pt x="65626" y="65206"/>
                                    </a:cubicBezTo>
                                    <a:lnTo>
                                      <a:pt x="72672" y="58160"/>
                                    </a:lnTo>
                                    <a:cubicBezTo>
                                      <a:pt x="74630" y="56193"/>
                                      <a:pt x="77813" y="56186"/>
                                      <a:pt x="79781" y="58144"/>
                                    </a:cubicBezTo>
                                    <a:cubicBezTo>
                                      <a:pt x="79786" y="58150"/>
                                      <a:pt x="79791" y="58155"/>
                                      <a:pt x="79796" y="58160"/>
                                    </a:cubicBezTo>
                                    <a:lnTo>
                                      <a:pt x="102041" y="80405"/>
                                    </a:lnTo>
                                    <a:cubicBezTo>
                                      <a:pt x="104009" y="82364"/>
                                      <a:pt x="104016" y="85547"/>
                                      <a:pt x="102057" y="87514"/>
                                    </a:cubicBezTo>
                                    <a:cubicBezTo>
                                      <a:pt x="102052" y="87519"/>
                                      <a:pt x="102047" y="87524"/>
                                      <a:pt x="102041" y="87530"/>
                                    </a:cubicBezTo>
                                    <a:lnTo>
                                      <a:pt x="88979" y="100592"/>
                                    </a:lnTo>
                                    <a:cubicBezTo>
                                      <a:pt x="85231" y="104299"/>
                                      <a:pt x="84760" y="110190"/>
                                      <a:pt x="87871" y="114445"/>
                                    </a:cubicBezTo>
                                    <a:cubicBezTo>
                                      <a:pt x="92595" y="120929"/>
                                      <a:pt x="97823" y="127030"/>
                                      <a:pt x="103506" y="132693"/>
                                    </a:cubicBezTo>
                                    <a:cubicBezTo>
                                      <a:pt x="109842" y="139056"/>
                                      <a:pt x="116729" y="144844"/>
                                      <a:pt x="124088" y="149990"/>
                                    </a:cubicBezTo>
                                    <a:cubicBezTo>
                                      <a:pt x="128340" y="152956"/>
                                      <a:pt x="134105" y="152456"/>
                                      <a:pt x="137783" y="148803"/>
                                    </a:cubicBezTo>
                                    <a:lnTo>
                                      <a:pt x="150410" y="135978"/>
                                    </a:lnTo>
                                    <a:cubicBezTo>
                                      <a:pt x="152369" y="134010"/>
                                      <a:pt x="155551" y="134003"/>
                                      <a:pt x="157519" y="135962"/>
                                    </a:cubicBezTo>
                                    <a:cubicBezTo>
                                      <a:pt x="157524" y="135967"/>
                                      <a:pt x="157529" y="135972"/>
                                      <a:pt x="157534" y="135978"/>
                                    </a:cubicBezTo>
                                    <a:lnTo>
                                      <a:pt x="179819" y="158302"/>
                                    </a:lnTo>
                                    <a:cubicBezTo>
                                      <a:pt x="181787" y="160260"/>
                                      <a:pt x="181794" y="163443"/>
                                      <a:pt x="179835" y="165411"/>
                                    </a:cubicBezTo>
                                    <a:close/>
                                  </a:path>
                                </a:pathLst>
                              </a:custGeom>
                              <a:solidFill>
                                <a:schemeClr val="bg1"/>
                              </a:solidFill>
                              <a:ln w="44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EBDAB6" id="Group 41" o:spid="_x0000_s1031" style="position:absolute;left:0;text-align:left;margin-left:275.5pt;margin-top:14.75pt;width:233.65pt;height:130.5pt;z-index:251662336;mso-position-horizontal-relative:margin;mso-width-relative:margin;mso-height-relative:margin" coordorigin="225,523" coordsize="29681,14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3" o:spid="_x0000_s1032" type="#_x0000_t75" style="position:absolute;left:225;top:8019;width:2128;height:2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">
                      <v:imagedata r:id="rId22" o:title=""/>
                    </v:shape>
                    <v:shapetype id="_x0000_t202" coordsize="21600,21600" o:spt="202" path="m,l,21600r21600,l21600,xe">
                      <v:stroke joinstyle="miter"/>
                      <v:path gradientshapeok="t" o:connecttype="rect"/>
                    </v:shapetype>
                    <v:shape id="Text Box 34" o:spid="_x0000_s1033" type="#_x0000_t202" style="position:absolute;left:3714;top:523;width:2619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" filled="f" stroked="f" strokeweight=".5pt">
                      <v:textbox inset="0,0,0,0">
                        <w:txbxContent>
                          <w:p w14:paraId="3DC72D82" w14:textId="77777777" w:rsidR="00EC752E" w:rsidRPr="008C37ED" w:rsidRDefault="00980F24" w:rsidP="00FD2B65">
                            <w:pPr>
                              <w:rPr>
                                <w:rFonts w:ascii="IRANSansX DemiBold" w:hAnsi="IRANSansX DemiBold" w:cs="IRANSansX DemiBold"/>
                                <w:color w:val="FFFFFF" w:themeColor="background1"/>
                                <w:spacing w:val="20"/>
                                <w:lang w:bidi="fa-IR"/>
                              </w:rPr>
                            </w:pPr>
                            <w:r>
                              <w:rPr>
                                <w:rFonts w:ascii="IRANSansX DemiBold" w:hAnsi="IRANSansX DemiBold" w:cs="IRANSansX DemiBold"/>
                                <w:color w:val="FFFFFF" w:themeColor="background1"/>
                                <w:spacing w:val="20"/>
                                <w:lang w:bidi="fa-IR"/>
                              </w:rPr>
                              <w:t>051-36206500</w:t>
                            </w:r>
                          </w:p>
                        </w:txbxContent>
                      </v:textbox>
                    </v:shape>
                    <v:shape id="Text Box 35" o:spid="_x0000_s1034" type="#_x0000_t202" style="position:absolute;left:3238;top:7663;width:26549;height:7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" filled="f" stroked="f" strokeweight=".5pt">
                      <v:textbox inset="0,0,0,0">
                        <w:txbxContent>
                          <w:p w14:paraId="63D68A89" w14:textId="77777777" w:rsidR="00EC752E" w:rsidRPr="00AD54E7" w:rsidRDefault="00FD2B65" w:rsidP="00FD2B65">
                            <w:pPr>
                              <w:jc w:val="lowKashida"/>
                              <w:rPr>
                                <w:rFonts w:ascii="IRANSansX DemiBold" w:hAnsi="IRANSansX DemiBold" w:cs="IRANSansX DemiBold"/>
                                <w:color w:val="FFFFFF" w:themeColor="background1"/>
                                <w:lang w:bidi="fa-IR"/>
                              </w:rPr>
                            </w:pPr>
                            <w:r w:rsidRPr="00AD54E7">
                              <w:rPr>
                                <w:rFonts w:ascii="IRANSansX DemiBold" w:hAnsi="IRANSansX DemiBold" w:cs="IRANSansX DemiBold"/>
                                <w:color w:val="FFFFFF" w:themeColor="background1"/>
                                <w:lang w:bidi="fa-IR"/>
                              </w:rPr>
                              <w:t>Iran (Islamic Republic of), Mashhad, Elahiyeh</w:t>
                            </w:r>
                            <w:r w:rsidR="00887944" w:rsidRPr="00AD54E7">
                              <w:rPr>
                                <w:rFonts w:ascii="IRANSansX DemiBold" w:hAnsi="IRANSansX DemiBold" w:cs="IRANSansX DemiBold"/>
                                <w:color w:val="FFFFFF" w:themeColor="background1"/>
                                <w:lang w:bidi="fa-IR"/>
                              </w:rPr>
                              <w:t xml:space="preserve"> </w:t>
                            </w:r>
                            <w:r w:rsidRPr="00AD54E7">
                              <w:rPr>
                                <w:rFonts w:ascii="IRANSansX DemiBold" w:hAnsi="IRANSansX DemiBold" w:cs="IRANSansX DemiBold"/>
                                <w:color w:val="FFFFFF" w:themeColor="background1"/>
                                <w:lang w:bidi="fa-IR"/>
                              </w:rPr>
                              <w:t>15, Taghizadeh 6, Saba 8 Building, Unit 11</w:t>
                            </w:r>
                          </w:p>
                        </w:txbxContent>
                      </v:textbox>
                    </v:shape>
                    <v:shape id="Graphic 36" o:spid="_x0000_s1035" type="#_x0000_t75" style="position:absolute;left:227;top:4456;width:2128;height:2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">
                      <v:imagedata r:id="rId23" o:title=""/>
                    </v:shape>
                    <v:shape id="Text Box 37" o:spid="_x0000_s1036" type="#_x0000_t202" style="position:absolute;left:3714;top:4381;width:26076;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" filled="f" stroked="f" strokeweight=".5pt">
                      <v:textbox inset="0,0,0,0">
                        <w:txbxContent>
                          <w:p w14:paraId="29747888" w14:textId="77777777" w:rsidR="00EC752E" w:rsidRPr="008F3C7A" w:rsidRDefault="00EC752E" w:rsidP="00FD2B65">
                            <w:pPr>
                              <w:rPr>
                                <w:rFonts w:ascii="IRANSansX DemiBold" w:hAnsi="IRANSansX DemiBold" w:cs="IRANSansX DemiBold"/>
                                <w:color w:val="FFFFFF" w:themeColor="background1"/>
                                <w:spacing w:val="20"/>
                              </w:rPr>
                            </w:pPr>
                            <w:r w:rsidRPr="008F3C7A">
                              <w:rPr>
                                <w:rFonts w:ascii="IRANSansX DemiBold" w:hAnsi="IRANSansX DemiBold" w:cs="IRANSansX DemiBold"/>
                                <w:color w:val="FFFFFF" w:themeColor="background1"/>
                                <w:spacing w:val="20"/>
                              </w:rPr>
                              <w:t>info@gityco.ir</w:t>
                            </w:r>
                          </w:p>
                        </w:txbxContent>
                      </v:textbox>
                    </v:shape>
                    <v:shape id="Graphic 32" o:spid="_x0000_s1037" style="position:absolute;left:227;top:636;width:2375;height:2128;visibility:visible;mso-wrap-style:square;v-text-anchor:middle" coordsize="23749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" path="m202698,34767c156318,-11599,81133,-11588,34767,34792v-46366,46381,-46355,121566,25,167931c81173,249089,156358,249078,202723,202698v22268,-22275,34774,-52483,34767,-83978c237484,87229,224969,57031,202698,34767xm179835,165411v-5,5,-10,10,-15,15l179820,165387r-6017,5977c166022,179243,154690,182485,143919,179913v-10852,-2904,-21168,-7528,-30557,-13695c104639,160643,96555,154126,89257,146783,82541,140117,76509,132798,71247,124934,65491,116473,60936,107255,57710,97544,54012,86135,57076,73616,65626,65206r7046,-7046c74630,56193,77813,56186,79781,58144v5,6,10,11,15,16l102041,80405v1968,1959,1975,5142,16,7109c102052,87519,102047,87524,102041,87530l88979,100592v-3748,3707,-4219,9598,-1108,13853c92595,120929,97823,127030,103506,132693v6336,6363,13223,12151,20582,17297c128340,152956,134105,152456,137783,148803r12627,-12825c152369,134010,155551,134003,157519,135962v5,5,10,10,15,16l179819,158302v1968,1958,1975,5141,16,7109xe" fillcolor="white [3212]" stroked="f" strokeweight=".0124mm">
                      <v:stroke joinstyle="miter"/>
                      <v:path arrowok="t" o:connecttype="custom" o:connectlocs="202698,31151;34767,31173;34792,181639;202723,181617;237490,106373;202698,31151;179835,148208;179820,148221;179820,148186;173803,153541;143919,161201;113362,148931;89257,131517;71247,111940;57710,87399;65626,58424;72672,52111;79781,52097;79796,52111;102041,72043;102057,78412;102041,78426;88979,90130;87871,102542;103506,118892;124088,134390;137783,133327;150410,121836;157519,121821;157534,121836;179819,141838;179835,148208" o:connectangles="0,0,0,0,0,0,0,0,0,0,0,0,0,0,0,0,0,0,0,0,0,0,0,0,0,0,0,0,0,0,0,0"/>
                    </v:shape>
                    <w10:wrap anchorx="margin"/>
                  </v:group>
                </w:pict>
              </mc:Fallback>
            </mc:AlternateContent>
          </w:r>
          <w:r w:rsidR="00461527">
            <w:rPr>
              <w:noProof/>
            </w:rPr>
            <w:drawing>
              <wp:anchor distT="0" distB="0" distL="114300" distR="114300" simplePos="0" relativeHeight="251670528" behindDoc="1" locked="0" layoutInCell="1" allowOverlap="1" wp14:anchorId="1850F7BF" wp14:editId="753D28FC">
                <wp:simplePos x="0" y="0"/>
                <wp:positionH relativeFrom="column">
                  <wp:posOffset>4244975</wp:posOffset>
                </wp:positionH>
                <wp:positionV relativeFrom="paragraph">
                  <wp:posOffset>38897</wp:posOffset>
                </wp:positionV>
                <wp:extent cx="1614170" cy="1614170"/>
                <wp:effectExtent l="0" t="0" r="5080" b="5080"/>
                <wp:wrapNone/>
                <wp:docPr id="10142626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6260" name="Picture 10142626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4170" cy="1614170"/>
                        </a:xfrm>
                        <a:prstGeom prst="rect">
                          <a:avLst/>
                        </a:prstGeom>
                      </pic:spPr>
                    </pic:pic>
                  </a:graphicData>
                </a:graphic>
                <wp14:sizeRelH relativeFrom="page">
                  <wp14:pctWidth>0</wp14:pctWidth>
                </wp14:sizeRelH>
                <wp14:sizeRelV relativeFrom="page">
                  <wp14:pctHeight>0</wp14:pctHeight>
                </wp14:sizeRelV>
              </wp:anchor>
            </w:drawing>
          </w:r>
        </w:p>
        <w:p w14:paraId="0BD5962A" w14:textId="77777777" w:rsidR="001D4994" w:rsidRDefault="001D4994" w:rsidP="00FA6E65">
          <w:pPr>
            <w:rPr>
              <w:rFonts w:cstheme="minorBidi"/>
              <w:sz w:val="22"/>
              <w:szCs w:val="22"/>
            </w:rPr>
          </w:pPr>
        </w:p>
        <w:p w14:paraId="1BEE87FA" w14:textId="77777777" w:rsidR="00321438" w:rsidRPr="00321438" w:rsidRDefault="001D4994" w:rsidP="001D4994">
          <w:pPr>
            <w:jc w:val="left"/>
            <w:rPr>
              <w:rFonts w:cstheme="minorBidi"/>
              <w:sz w:val="22"/>
              <w:szCs w:val="22"/>
            </w:rPr>
          </w:pPr>
          <w:r>
            <w:rPr>
              <w:rFonts w:cstheme="minorBidi"/>
              <w:sz w:val="22"/>
              <w:szCs w:val="22"/>
            </w:rPr>
            <w:br w:type="page"/>
          </w:r>
        </w:p>
      </w:sdtContent>
    </w:sdt>
    <w:p w14:paraId="28E33692" w14:textId="253ECAB5" w:rsidR="00D247A0" w:rsidRPr="001B3C5C" w:rsidRDefault="00D247A0" w:rsidP="00675AD5">
      <w:pPr>
        <w:rPr>
          <w:b/>
          <w:bCs/>
          <w:rtl/>
        </w:rPr>
      </w:pPr>
      <w:r w:rsidRPr="001B3C5C">
        <w:rPr>
          <w:b/>
          <w:bCs/>
        </w:rPr>
        <w:lastRenderedPageBreak/>
        <w:t xml:space="preserve">This contract, consisting of 10 articles and </w:t>
      </w:r>
      <w:r w:rsidR="00675AD5" w:rsidRPr="001B3C5C">
        <w:rPr>
          <w:b/>
          <w:bCs/>
        </w:rPr>
        <w:fldChar w:fldCharType="begin"/>
      </w:r>
      <w:r w:rsidR="00675AD5" w:rsidRPr="001B3C5C">
        <w:rPr>
          <w:b/>
          <w:bCs/>
        </w:rPr>
        <w:instrText xml:space="preserve"> NUMPAGES  \# "0" \* Arabic  \* MERGEFORMAT </w:instrText>
      </w:r>
      <w:r w:rsidR="00675AD5" w:rsidRPr="001B3C5C">
        <w:rPr>
          <w:b/>
          <w:bCs/>
        </w:rPr>
        <w:fldChar w:fldCharType="separate"/>
      </w:r>
      <w:r w:rsidR="00D8201D">
        <w:rPr>
          <w:b/>
          <w:bCs/>
          <w:noProof/>
        </w:rPr>
        <w:t>5</w:t>
      </w:r>
      <w:r w:rsidR="00675AD5" w:rsidRPr="001B3C5C">
        <w:rPr>
          <w:b/>
          <w:bCs/>
        </w:rPr>
        <w:fldChar w:fldCharType="end"/>
      </w:r>
      <w:r w:rsidRPr="001B3C5C">
        <w:rPr>
          <w:b/>
          <w:bCs/>
        </w:rPr>
        <w:t xml:space="preserve"> pages, was signed and exchanged between the parties in </w:t>
      </w:r>
      <w:r w:rsidR="001B3C5C">
        <w:rPr>
          <w:b/>
          <w:bCs/>
        </w:rPr>
        <w:t>2</w:t>
      </w:r>
      <w:r w:rsidRPr="001B3C5C">
        <w:rPr>
          <w:b/>
          <w:bCs/>
        </w:rPr>
        <w:t xml:space="preserve"> copies with equal validity, and is valid, binding and enforceable for the parties.</w:t>
      </w:r>
    </w:p>
    <w:p w14:paraId="2FB15416" w14:textId="07559386" w:rsidR="00934B53" w:rsidRPr="00934B53" w:rsidRDefault="00934B53" w:rsidP="00934B53">
      <w:pPr>
        <w:pStyle w:val="Heading1"/>
        <w:rPr>
          <w:rtl/>
        </w:rPr>
      </w:pPr>
      <w:r>
        <w:t xml:space="preserve">1. </w:t>
      </w:r>
      <w:r w:rsidRPr="00934B53">
        <w:t>Parties</w:t>
      </w:r>
    </w:p>
    <w:p w14:paraId="40F389B0" w14:textId="04FD7B77" w:rsidR="00BC5313" w:rsidRDefault="00BC5313" w:rsidP="00BC5313">
      <w:r w:rsidRPr="00BC5313">
        <w:t xml:space="preserve">This contract is concluded between the </w:t>
      </w:r>
      <w:r w:rsidRPr="00BC5313">
        <w:rPr>
          <w:b/>
          <w:bCs/>
        </w:rPr>
        <w:t>"</w:t>
      </w:r>
      <w:r w:rsidR="00FE3282">
        <w:rPr>
          <w:b/>
          <w:bCs/>
        </w:rPr>
        <w:t>C</w:t>
      </w:r>
      <w:r w:rsidR="00FE3282" w:rsidRPr="00FE3282">
        <w:rPr>
          <w:b/>
          <w:bCs/>
        </w:rPr>
        <w:t>lient</w:t>
      </w:r>
      <w:r w:rsidRPr="00BC5313">
        <w:rPr>
          <w:b/>
          <w:bCs/>
        </w:rPr>
        <w:t>"</w:t>
      </w:r>
      <w:r w:rsidRPr="00BC5313">
        <w:t xml:space="preserve"> and the </w:t>
      </w:r>
      <w:r w:rsidRPr="00BC5313">
        <w:rPr>
          <w:b/>
          <w:bCs/>
        </w:rPr>
        <w:t>"</w:t>
      </w:r>
      <w:r w:rsidR="00930A11">
        <w:rPr>
          <w:b/>
          <w:bCs/>
        </w:rPr>
        <w:t>C</w:t>
      </w:r>
      <w:r w:rsidRPr="00BC5313">
        <w:rPr>
          <w:b/>
          <w:bCs/>
        </w:rPr>
        <w:t>ontractor"</w:t>
      </w:r>
      <w:r w:rsidRPr="00BC5313">
        <w:t>.</w:t>
      </w:r>
    </w:p>
    <w:p w14:paraId="59F5F988" w14:textId="2FDD31F4" w:rsidR="004B1990" w:rsidRPr="004B1990" w:rsidRDefault="004B1990" w:rsidP="00596740">
      <w:pPr>
        <w:pStyle w:val="Heading2"/>
      </w:pPr>
      <w:r w:rsidRPr="004B1990">
        <w:t xml:space="preserve">1-1. </w:t>
      </w:r>
      <w:r w:rsidR="00E37F87">
        <w:t>Client</w:t>
      </w:r>
    </w:p>
    <w:p w14:paraId="4C72B304" w14:textId="77777777" w:rsidR="004B1990" w:rsidRPr="004B1990" w:rsidRDefault="004B1990" w:rsidP="004B1990">
      <w:r w:rsidRPr="004B1990">
        <w:t>Company/Mr./Ms. …</w:t>
      </w:r>
      <w:proofErr w:type="gramStart"/>
      <w:r w:rsidRPr="004B1990">
        <w:t>.....</w:t>
      </w:r>
      <w:proofErr w:type="gramEnd"/>
      <w:r w:rsidRPr="004B1990">
        <w:t>….....….. with national code/identification …</w:t>
      </w:r>
      <w:proofErr w:type="gramStart"/>
      <w:r w:rsidRPr="004B1990">
        <w:t>.....</w:t>
      </w:r>
      <w:proofErr w:type="gramEnd"/>
      <w:r w:rsidRPr="004B1990">
        <w:t>….....….. with address …</w:t>
      </w:r>
      <w:proofErr w:type="gramStart"/>
      <w:r w:rsidRPr="004B1990">
        <w:t>.....</w:t>
      </w:r>
      <w:proofErr w:type="gramEnd"/>
      <w:r w:rsidRPr="004B1990">
        <w:t>….....…..</w:t>
      </w:r>
    </w:p>
    <w:p w14:paraId="674A8DC5" w14:textId="77777777" w:rsidR="004B1990" w:rsidRPr="004B1990" w:rsidRDefault="004B1990" w:rsidP="00596740">
      <w:pPr>
        <w:pStyle w:val="Heading2"/>
      </w:pPr>
      <w:r w:rsidRPr="004B1990">
        <w:t>1-2. Contractor</w:t>
      </w:r>
    </w:p>
    <w:p w14:paraId="322DBF4B" w14:textId="65029D2A" w:rsidR="004B1990" w:rsidRPr="004B1990" w:rsidRDefault="004B1990" w:rsidP="004B1990">
      <w:r w:rsidRPr="004B1990">
        <w:t>Git</w:t>
      </w:r>
      <w:r>
        <w:t>y</w:t>
      </w:r>
      <w:r w:rsidRPr="004B1990">
        <w:t xml:space="preserve"> System Shargh Company with national code 10380402571 with address </w:t>
      </w:r>
      <w:r w:rsidR="00E52733" w:rsidRPr="00E52733">
        <w:t>Iran (Islamic Republic of)</w:t>
      </w:r>
      <w:r w:rsidR="00E52733">
        <w:t xml:space="preserve">, </w:t>
      </w:r>
      <w:r w:rsidRPr="004B1990">
        <w:t xml:space="preserve">Khorasan </w:t>
      </w:r>
      <w:proofErr w:type="spellStart"/>
      <w:r w:rsidRPr="004B1990">
        <w:t>Razavi</w:t>
      </w:r>
      <w:proofErr w:type="spellEnd"/>
      <w:r w:rsidRPr="004B1990">
        <w:t xml:space="preserve">, Mashhad, </w:t>
      </w:r>
      <w:proofErr w:type="spellStart"/>
      <w:r w:rsidRPr="004B1990">
        <w:t>Elahiyeh</w:t>
      </w:r>
      <w:proofErr w:type="spellEnd"/>
      <w:r w:rsidRPr="004B1990">
        <w:t xml:space="preserve"> 15, Taghizadeh 6, Saba 8 Building, Unit 11</w:t>
      </w:r>
    </w:p>
    <w:p w14:paraId="20107C56" w14:textId="67B09DED" w:rsidR="004B1990" w:rsidRPr="004B1990" w:rsidRDefault="004B1990" w:rsidP="00596740">
      <w:pPr>
        <w:pStyle w:val="Heading2"/>
      </w:pPr>
      <w:r w:rsidRPr="004B1990">
        <w:t xml:space="preserve">1-3. </w:t>
      </w:r>
      <w:r w:rsidR="00FE3282">
        <w:t>Client</w:t>
      </w:r>
      <w:r w:rsidRPr="004B1990">
        <w:t xml:space="preserve"> Representative</w:t>
      </w:r>
    </w:p>
    <w:p w14:paraId="337EABC9" w14:textId="77777777" w:rsidR="004B1990" w:rsidRDefault="004B1990" w:rsidP="004B1990">
      <w:r w:rsidRPr="004B1990">
        <w:t>Mr./Ms. …</w:t>
      </w:r>
      <w:proofErr w:type="gramStart"/>
      <w:r w:rsidRPr="004B1990">
        <w:t>.....</w:t>
      </w:r>
      <w:proofErr w:type="gramEnd"/>
      <w:r w:rsidRPr="004B1990">
        <w:t>….....….. with national code …</w:t>
      </w:r>
      <w:proofErr w:type="gramStart"/>
      <w:r w:rsidRPr="004B1990">
        <w:t>.....</w:t>
      </w:r>
      <w:proofErr w:type="gramEnd"/>
      <w:r w:rsidRPr="004B1990">
        <w:t>….....….. with address …</w:t>
      </w:r>
      <w:proofErr w:type="gramStart"/>
      <w:r w:rsidRPr="004B1990">
        <w:t>.....</w:t>
      </w:r>
      <w:proofErr w:type="gramEnd"/>
      <w:r w:rsidRPr="004B1990">
        <w:t>….....…..</w:t>
      </w:r>
    </w:p>
    <w:p w14:paraId="1D910EDF" w14:textId="7103DBF5" w:rsidR="003E6E97" w:rsidRDefault="003E6E97" w:rsidP="003E6E97">
      <w:pPr>
        <w:pStyle w:val="Heading1"/>
      </w:pPr>
      <w:r>
        <w:t>2. Subject</w:t>
      </w:r>
    </w:p>
    <w:p w14:paraId="60F4341C" w14:textId="77777777" w:rsidR="003E6E97" w:rsidRDefault="003E6E97" w:rsidP="003E6E97">
      <w:r>
        <w:t>The sale of the right to use a copy of Giti management dashboards without the right to assign it to others.</w:t>
      </w:r>
    </w:p>
    <w:p w14:paraId="138011BB" w14:textId="1C65347A" w:rsidR="003E6E97" w:rsidRDefault="003E6E97" w:rsidP="003E6E97">
      <w:pPr>
        <w:pStyle w:val="Heading1"/>
      </w:pPr>
      <w:r>
        <w:t xml:space="preserve">3. </w:t>
      </w:r>
      <w:r w:rsidR="001561EB">
        <w:t>Time</w:t>
      </w:r>
    </w:p>
    <w:p w14:paraId="3334FA91" w14:textId="77777777" w:rsidR="003E6E97" w:rsidRDefault="003E6E97" w:rsidP="003E6E97">
      <w:r>
        <w:t>The term of this contract is from the date of its signing for a period of …</w:t>
      </w:r>
      <w:proofErr w:type="gramStart"/>
      <w:r>
        <w:t>.....</w:t>
      </w:r>
      <w:proofErr w:type="gramEnd"/>
      <w:r>
        <w:t>….....….. business days.</w:t>
      </w:r>
    </w:p>
    <w:p w14:paraId="6DCD3EE7" w14:textId="39C42136" w:rsidR="003E6E97" w:rsidRDefault="003E6E97" w:rsidP="003E6E97">
      <w:pPr>
        <w:pStyle w:val="Heading1"/>
      </w:pPr>
      <w:r>
        <w:t xml:space="preserve">4. </w:t>
      </w:r>
      <w:r w:rsidR="001561EB">
        <w:t>Cost</w:t>
      </w:r>
    </w:p>
    <w:p w14:paraId="75F30A31" w14:textId="7FAB92CC" w:rsidR="003E6E97" w:rsidRDefault="003E6E97" w:rsidP="003E6E97">
      <w:r>
        <w:t xml:space="preserve">4-1. All costs of deductions, including insurance, value-added tax and other matters, are the responsibility of the </w:t>
      </w:r>
      <w:r w:rsidR="00A23E07">
        <w:t>client</w:t>
      </w:r>
      <w:r>
        <w:t>.</w:t>
      </w:r>
    </w:p>
    <w:p w14:paraId="07DAF7C2" w14:textId="3A9F60E8" w:rsidR="003E6E97" w:rsidRDefault="003E6E97" w:rsidP="003E6E97">
      <w:r>
        <w:t xml:space="preserve">4-2. All ancillary costs, including the costs of preparing a guarantee, newspaper advertisements, preparing envelopes, documents and promissory notes, are the responsibility of the </w:t>
      </w:r>
      <w:r w:rsidR="00A23E07">
        <w:t>client</w:t>
      </w:r>
      <w:r>
        <w:t>.</w:t>
      </w:r>
    </w:p>
    <w:p w14:paraId="765F8DFD" w14:textId="791180F2" w:rsidR="003E6E97" w:rsidRDefault="003E6E97" w:rsidP="003E6E97">
      <w:r>
        <w:t xml:space="preserve">4-3. In the event that an expert is sent to the </w:t>
      </w:r>
      <w:r w:rsidR="00A23E07">
        <w:t xml:space="preserve">client </w:t>
      </w:r>
      <w:r>
        <w:t xml:space="preserve">location, the costs of accommodation, travel, transportation and transfer are the responsibility of the </w:t>
      </w:r>
      <w:r w:rsidR="00A23E07">
        <w:t>client</w:t>
      </w:r>
      <w:r>
        <w:t>.</w:t>
      </w:r>
    </w:p>
    <w:p w14:paraId="75B8C213" w14:textId="2B65E022" w:rsidR="00643688" w:rsidRDefault="003E6E97" w:rsidP="009B3381">
      <w:pPr>
        <w:rPr>
          <w:rtl/>
        </w:rPr>
      </w:pPr>
      <w:r>
        <w:t xml:space="preserve">4-4. The adjustment amount is calculated by the contractor in accordance with the rate announced by the Central Bank and added to the initial contract amount, which the </w:t>
      </w:r>
      <w:r w:rsidR="00E52733">
        <w:t>client</w:t>
      </w:r>
      <w:r>
        <w:t xml:space="preserve"> is obliged to settle within one calendar week after the contractor submits the statement.</w:t>
      </w:r>
    </w:p>
    <w:tbl>
      <w:tblPr>
        <w:tblStyle w:val="TableGrid"/>
        <w:bidiVisual/>
        <w:tblW w:w="5000" w:type="pct"/>
        <w:tblLook w:val="04A0" w:firstRow="1" w:lastRow="0" w:firstColumn="1" w:lastColumn="0" w:noHBand="0" w:noVBand="1"/>
      </w:tblPr>
      <w:tblGrid>
        <w:gridCol w:w="2850"/>
        <w:gridCol w:w="7344"/>
      </w:tblGrid>
      <w:tr w:rsidR="00FF3B75" w14:paraId="2B01241C" w14:textId="77777777" w:rsidTr="00643688">
        <w:tc>
          <w:tcPr>
            <w:tcW w:w="1398" w:type="pct"/>
            <w:shd w:val="clear" w:color="auto" w:fill="000000" w:themeFill="text1"/>
            <w:vAlign w:val="center"/>
          </w:tcPr>
          <w:p w14:paraId="36ECE96E" w14:textId="28331CA0" w:rsidR="00FF3B75" w:rsidRPr="00324C45" w:rsidRDefault="00A23E07" w:rsidP="00760449">
            <w:pPr>
              <w:jc w:val="center"/>
              <w:rPr>
                <w:rFonts w:ascii="IRANSansX Black" w:hAnsi="IRANSansX Black" w:cs="IRANSansX Black"/>
                <w:color w:val="FFFFFF" w:themeColor="background1"/>
                <w:sz w:val="28"/>
                <w:szCs w:val="28"/>
                <w:rtl/>
              </w:rPr>
            </w:pPr>
            <w:r>
              <w:rPr>
                <w:rFonts w:ascii="IRANSansX Black" w:hAnsi="IRANSansX Black" w:cs="IRANSansX Black"/>
                <w:color w:val="FFFFFF" w:themeColor="background1"/>
                <w:sz w:val="28"/>
                <w:szCs w:val="28"/>
              </w:rPr>
              <w:lastRenderedPageBreak/>
              <w:t>Cost</w:t>
            </w:r>
            <w:r w:rsidR="00961902">
              <w:rPr>
                <w:rFonts w:ascii="IRANSansX Black" w:hAnsi="IRANSansX Black" w:cs="IRANSansX Black"/>
                <w:color w:val="FFFFFF" w:themeColor="background1"/>
                <w:sz w:val="28"/>
                <w:szCs w:val="28"/>
              </w:rPr>
              <w:t xml:space="preserve"> </w:t>
            </w:r>
            <w:r w:rsidR="00961902" w:rsidRPr="00961902">
              <w:rPr>
                <w:rFonts w:ascii="IRANSansX Black" w:hAnsi="IRANSansX Black" w:cs="IRANSansX Black"/>
                <w:color w:val="FFFFFF" w:themeColor="background1"/>
                <w:sz w:val="28"/>
                <w:szCs w:val="28"/>
                <w:vertAlign w:val="subscript"/>
              </w:rPr>
              <w:t>($)</w:t>
            </w:r>
          </w:p>
        </w:tc>
        <w:tc>
          <w:tcPr>
            <w:tcW w:w="3602" w:type="pct"/>
            <w:shd w:val="clear" w:color="auto" w:fill="000000" w:themeFill="text1"/>
            <w:vAlign w:val="center"/>
          </w:tcPr>
          <w:p w14:paraId="39C3E3A6" w14:textId="189A1C65" w:rsidR="00FF3B75" w:rsidRPr="00324C45" w:rsidRDefault="00A23E07" w:rsidP="00760449">
            <w:pPr>
              <w:jc w:val="center"/>
              <w:rPr>
                <w:rFonts w:ascii="IRANSansX Black" w:hAnsi="IRANSansX Black" w:cs="IRANSansX Black"/>
                <w:color w:val="FFFFFF" w:themeColor="background1"/>
                <w:sz w:val="28"/>
                <w:szCs w:val="28"/>
                <w:rtl/>
              </w:rPr>
            </w:pPr>
            <w:r>
              <w:rPr>
                <w:rFonts w:ascii="IRANSansX Black" w:hAnsi="IRANSansX Black" w:cs="IRANSansX Black"/>
                <w:color w:val="FFFFFF" w:themeColor="background1"/>
                <w:sz w:val="28"/>
                <w:szCs w:val="28"/>
              </w:rPr>
              <w:t>Item</w:t>
            </w:r>
          </w:p>
        </w:tc>
      </w:tr>
      <w:tr w:rsidR="003E6E97" w14:paraId="1B38960B" w14:textId="77777777" w:rsidTr="00643688">
        <w:tc>
          <w:tcPr>
            <w:tcW w:w="1398" w:type="pct"/>
            <w:vAlign w:val="center"/>
          </w:tcPr>
          <w:p w14:paraId="65D3009D" w14:textId="77777777" w:rsidR="003E6E97" w:rsidRDefault="003E6E97" w:rsidP="003E6E97">
            <w:pPr>
              <w:jc w:val="left"/>
              <w:rPr>
                <w:rFonts w:ascii="IRANSansX Black" w:hAnsi="IRANSansX Black" w:cs="IRANSansX Black"/>
                <w:sz w:val="28"/>
                <w:szCs w:val="28"/>
                <w:rtl/>
              </w:rPr>
            </w:pPr>
          </w:p>
        </w:tc>
        <w:tc>
          <w:tcPr>
            <w:tcW w:w="3602" w:type="pct"/>
          </w:tcPr>
          <w:p w14:paraId="6ACB7AF2" w14:textId="7DB6AE7A" w:rsidR="003E6E97" w:rsidRDefault="003E6E97" w:rsidP="003E6E97">
            <w:pPr>
              <w:jc w:val="left"/>
              <w:rPr>
                <w:rFonts w:ascii="IRANSansX Black" w:hAnsi="IRANSansX Black" w:cs="IRANSansX Black"/>
                <w:sz w:val="28"/>
                <w:szCs w:val="28"/>
                <w:rtl/>
              </w:rPr>
            </w:pPr>
            <w:r w:rsidRPr="00CD2A23">
              <w:t xml:space="preserve">License </w:t>
            </w:r>
            <w:r w:rsidR="00E27DA9">
              <w:t>of using</w:t>
            </w:r>
          </w:p>
        </w:tc>
      </w:tr>
      <w:tr w:rsidR="003E6E97" w14:paraId="0F8A1DC5" w14:textId="77777777" w:rsidTr="00643688">
        <w:tc>
          <w:tcPr>
            <w:tcW w:w="1398" w:type="pct"/>
            <w:vAlign w:val="center"/>
          </w:tcPr>
          <w:p w14:paraId="64E0EED9" w14:textId="77777777" w:rsidR="003E6E97" w:rsidRPr="00E003B5" w:rsidRDefault="003E6E97" w:rsidP="003E6E97">
            <w:pPr>
              <w:jc w:val="left"/>
              <w:rPr>
                <w:rtl/>
              </w:rPr>
            </w:pPr>
          </w:p>
        </w:tc>
        <w:tc>
          <w:tcPr>
            <w:tcW w:w="3602" w:type="pct"/>
          </w:tcPr>
          <w:p w14:paraId="2437E648" w14:textId="01295460" w:rsidR="003E6E97" w:rsidRDefault="003E6E97" w:rsidP="003E6E97">
            <w:pPr>
              <w:jc w:val="left"/>
              <w:rPr>
                <w:rFonts w:ascii="IRANSansX Black" w:hAnsi="IRANSansX Black" w:cs="IRANSansX Black"/>
                <w:sz w:val="28"/>
                <w:szCs w:val="28"/>
                <w:rtl/>
              </w:rPr>
            </w:pPr>
            <w:r w:rsidRPr="00CD2A23">
              <w:t>Installation</w:t>
            </w:r>
          </w:p>
        </w:tc>
      </w:tr>
      <w:tr w:rsidR="003E6E97" w14:paraId="499FD6D5" w14:textId="77777777" w:rsidTr="00643688">
        <w:tc>
          <w:tcPr>
            <w:tcW w:w="1398" w:type="pct"/>
            <w:vAlign w:val="center"/>
          </w:tcPr>
          <w:p w14:paraId="40A4B83A" w14:textId="77777777" w:rsidR="003E6E97" w:rsidRDefault="003E6E97" w:rsidP="003E6E97">
            <w:pPr>
              <w:jc w:val="left"/>
              <w:rPr>
                <w:rFonts w:ascii="IRANSansX Black" w:hAnsi="IRANSansX Black" w:cs="IRANSansX Black"/>
                <w:sz w:val="28"/>
                <w:szCs w:val="28"/>
                <w:rtl/>
              </w:rPr>
            </w:pPr>
          </w:p>
        </w:tc>
        <w:tc>
          <w:tcPr>
            <w:tcW w:w="3602" w:type="pct"/>
          </w:tcPr>
          <w:p w14:paraId="0A3C629D" w14:textId="36CCA139" w:rsidR="003E6E97" w:rsidRDefault="003E6E97" w:rsidP="003E6E97">
            <w:pPr>
              <w:jc w:val="left"/>
              <w:rPr>
                <w:rFonts w:ascii="IRANSansX Black" w:hAnsi="IRANSansX Black" w:cs="IRANSansX Black"/>
                <w:sz w:val="28"/>
                <w:szCs w:val="28"/>
                <w:rtl/>
              </w:rPr>
            </w:pPr>
            <w:r w:rsidRPr="00CD2A23">
              <w:t>Train</w:t>
            </w:r>
          </w:p>
        </w:tc>
      </w:tr>
      <w:tr w:rsidR="003E6E97" w14:paraId="56897072" w14:textId="77777777" w:rsidTr="00643688">
        <w:tc>
          <w:tcPr>
            <w:tcW w:w="1398" w:type="pct"/>
            <w:vAlign w:val="center"/>
          </w:tcPr>
          <w:p w14:paraId="14019341" w14:textId="77777777" w:rsidR="003E6E97" w:rsidRDefault="003E6E97" w:rsidP="003E6E97">
            <w:pPr>
              <w:jc w:val="left"/>
              <w:rPr>
                <w:rFonts w:ascii="IRANSansX Black" w:hAnsi="IRANSansX Black" w:cs="IRANSansX Black"/>
                <w:sz w:val="28"/>
                <w:szCs w:val="28"/>
                <w:rtl/>
              </w:rPr>
            </w:pPr>
          </w:p>
        </w:tc>
        <w:tc>
          <w:tcPr>
            <w:tcW w:w="3602" w:type="pct"/>
          </w:tcPr>
          <w:p w14:paraId="1B7AF158" w14:textId="00862F2E" w:rsidR="003E6E97" w:rsidRDefault="003E6E97" w:rsidP="003E6E97">
            <w:pPr>
              <w:jc w:val="left"/>
              <w:rPr>
                <w:rFonts w:ascii="IRANSansX Black" w:hAnsi="IRANSansX Black" w:cs="IRANSansX Black"/>
                <w:sz w:val="28"/>
                <w:szCs w:val="28"/>
                <w:rtl/>
              </w:rPr>
            </w:pPr>
            <w:r w:rsidRPr="00CD2A23">
              <w:t>Support</w:t>
            </w:r>
          </w:p>
        </w:tc>
      </w:tr>
      <w:tr w:rsidR="003E6E97" w14:paraId="6CAB7DE6" w14:textId="77777777" w:rsidTr="00643688">
        <w:tc>
          <w:tcPr>
            <w:tcW w:w="1398" w:type="pct"/>
            <w:vAlign w:val="center"/>
          </w:tcPr>
          <w:p w14:paraId="71AB9715" w14:textId="77777777" w:rsidR="003E6E97" w:rsidRDefault="003E6E97" w:rsidP="003E6E97">
            <w:pPr>
              <w:jc w:val="left"/>
              <w:rPr>
                <w:rFonts w:ascii="IRANSansX Black" w:hAnsi="IRANSansX Black" w:cs="IRANSansX Black"/>
                <w:sz w:val="28"/>
                <w:szCs w:val="28"/>
                <w:rtl/>
              </w:rPr>
            </w:pPr>
          </w:p>
        </w:tc>
        <w:tc>
          <w:tcPr>
            <w:tcW w:w="3602" w:type="pct"/>
          </w:tcPr>
          <w:p w14:paraId="5ED00061" w14:textId="55246D91" w:rsidR="003E6E97" w:rsidRDefault="003E6E97" w:rsidP="003E6E97">
            <w:pPr>
              <w:jc w:val="left"/>
              <w:rPr>
                <w:rFonts w:ascii="IRANSansX Black" w:hAnsi="IRANSansX Black" w:cs="IRANSansX Black"/>
                <w:sz w:val="28"/>
                <w:szCs w:val="28"/>
                <w:rtl/>
              </w:rPr>
            </w:pPr>
            <w:r w:rsidRPr="00CD2A23">
              <w:t>Development</w:t>
            </w:r>
          </w:p>
        </w:tc>
      </w:tr>
      <w:tr w:rsidR="003E6E97" w14:paraId="1121F396" w14:textId="77777777" w:rsidTr="00643688">
        <w:tc>
          <w:tcPr>
            <w:tcW w:w="1398" w:type="pct"/>
            <w:vAlign w:val="center"/>
          </w:tcPr>
          <w:p w14:paraId="0A09D9A4" w14:textId="77777777" w:rsidR="003E6E97" w:rsidRDefault="003E6E97" w:rsidP="003E6E97">
            <w:pPr>
              <w:jc w:val="left"/>
              <w:rPr>
                <w:rFonts w:ascii="IRANSansX Black" w:hAnsi="IRANSansX Black" w:cs="IRANSansX Black"/>
                <w:sz w:val="28"/>
                <w:szCs w:val="28"/>
                <w:rtl/>
              </w:rPr>
            </w:pPr>
          </w:p>
        </w:tc>
        <w:tc>
          <w:tcPr>
            <w:tcW w:w="3602" w:type="pct"/>
          </w:tcPr>
          <w:p w14:paraId="36EF306F" w14:textId="2AD1C615" w:rsidR="003E6E97" w:rsidRDefault="003E6E97" w:rsidP="003E6E97">
            <w:pPr>
              <w:jc w:val="left"/>
              <w:rPr>
                <w:rFonts w:ascii="IRANSansX Black" w:hAnsi="IRANSansX Black" w:cs="IRANSansX Black"/>
                <w:sz w:val="28"/>
                <w:szCs w:val="28"/>
                <w:rtl/>
              </w:rPr>
            </w:pPr>
            <w:r w:rsidRPr="00CD2A23">
              <w:t>Deployment</w:t>
            </w:r>
          </w:p>
        </w:tc>
      </w:tr>
      <w:tr w:rsidR="003E6E97" w14:paraId="1178AC7F" w14:textId="77777777" w:rsidTr="00643688">
        <w:tc>
          <w:tcPr>
            <w:tcW w:w="1398" w:type="pct"/>
            <w:vAlign w:val="center"/>
          </w:tcPr>
          <w:p w14:paraId="5E8A6C20" w14:textId="77777777" w:rsidR="003E6E97" w:rsidRPr="00091EF1" w:rsidRDefault="003E6E97" w:rsidP="003E6E97">
            <w:pPr>
              <w:jc w:val="left"/>
              <w:rPr>
                <w:rtl/>
              </w:rPr>
            </w:pPr>
          </w:p>
        </w:tc>
        <w:tc>
          <w:tcPr>
            <w:tcW w:w="3602" w:type="pct"/>
          </w:tcPr>
          <w:p w14:paraId="7F62EF06" w14:textId="7B7DFE49" w:rsidR="003E6E97" w:rsidRDefault="003E6E97" w:rsidP="003E6E97">
            <w:pPr>
              <w:jc w:val="left"/>
              <w:rPr>
                <w:rFonts w:ascii="IRANSansX Black" w:hAnsi="IRANSansX Black" w:cs="IRANSansX Black"/>
                <w:sz w:val="28"/>
                <w:szCs w:val="28"/>
                <w:rtl/>
              </w:rPr>
            </w:pPr>
            <w:r w:rsidRPr="00CD2A23">
              <w:t>Other</w:t>
            </w:r>
            <w:r w:rsidR="00E27DA9">
              <w:t xml:space="preserve"> </w:t>
            </w:r>
            <w:r w:rsidR="00A41E04">
              <w:t>c</w:t>
            </w:r>
            <w:r w:rsidR="00E27DA9">
              <w:t>osts</w:t>
            </w:r>
          </w:p>
        </w:tc>
      </w:tr>
      <w:tr w:rsidR="003E6E97" w14:paraId="1923F188" w14:textId="77777777" w:rsidTr="00643688">
        <w:tc>
          <w:tcPr>
            <w:tcW w:w="1398" w:type="pct"/>
            <w:vAlign w:val="center"/>
          </w:tcPr>
          <w:p w14:paraId="5D7E4C97" w14:textId="77777777" w:rsidR="003E6E97" w:rsidRPr="00091EF1" w:rsidRDefault="003E6E97" w:rsidP="003E6E97">
            <w:pPr>
              <w:jc w:val="left"/>
              <w:rPr>
                <w:rtl/>
              </w:rPr>
            </w:pPr>
          </w:p>
        </w:tc>
        <w:tc>
          <w:tcPr>
            <w:tcW w:w="3602" w:type="pct"/>
            <w:tcBorders>
              <w:bottom w:val="single" w:sz="4" w:space="0" w:color="auto"/>
            </w:tcBorders>
          </w:tcPr>
          <w:p w14:paraId="514D2F7F" w14:textId="3E751BB4" w:rsidR="003E6E97" w:rsidRDefault="003E6E97" w:rsidP="003E6E97">
            <w:pPr>
              <w:jc w:val="left"/>
              <w:rPr>
                <w:rFonts w:ascii="IRANSansX Black" w:hAnsi="IRANSansX Black" w:cs="IRANSansX Black"/>
                <w:sz w:val="28"/>
                <w:szCs w:val="28"/>
                <w:rtl/>
              </w:rPr>
            </w:pPr>
            <w:r w:rsidRPr="00CD2A23">
              <w:t>Discount</w:t>
            </w:r>
          </w:p>
        </w:tc>
      </w:tr>
      <w:tr w:rsidR="003E6E97" w14:paraId="759BEB27" w14:textId="77777777" w:rsidTr="00643688">
        <w:tc>
          <w:tcPr>
            <w:tcW w:w="1398" w:type="pct"/>
            <w:vAlign w:val="center"/>
          </w:tcPr>
          <w:p w14:paraId="12F5B272" w14:textId="77777777" w:rsidR="003E6E97" w:rsidRPr="00091EF1" w:rsidRDefault="003E6E97" w:rsidP="003E6E97">
            <w:pPr>
              <w:jc w:val="left"/>
              <w:rPr>
                <w:rtl/>
              </w:rPr>
            </w:pPr>
          </w:p>
        </w:tc>
        <w:tc>
          <w:tcPr>
            <w:tcW w:w="3602" w:type="pct"/>
            <w:tcBorders>
              <w:bottom w:val="single" w:sz="4" w:space="0" w:color="auto"/>
            </w:tcBorders>
          </w:tcPr>
          <w:p w14:paraId="76CB7030" w14:textId="5342E024" w:rsidR="003E6E97" w:rsidRDefault="003E6E97" w:rsidP="003E6E97">
            <w:pPr>
              <w:jc w:val="left"/>
              <w:rPr>
                <w:rFonts w:ascii="IRANSansX Black" w:hAnsi="IRANSansX Black" w:cs="IRANSansX Black"/>
                <w:sz w:val="28"/>
                <w:szCs w:val="28"/>
                <w:rtl/>
              </w:rPr>
            </w:pPr>
            <w:r w:rsidRPr="00CD2A23">
              <w:t>VAT</w:t>
            </w:r>
            <w:r w:rsidR="00811D49">
              <w:t xml:space="preserve"> (</w:t>
            </w:r>
            <w:r w:rsidR="00811D49" w:rsidRPr="00CD2A23">
              <w:t>10%</w:t>
            </w:r>
            <w:r w:rsidR="00811D49">
              <w:t>)</w:t>
            </w:r>
          </w:p>
        </w:tc>
      </w:tr>
      <w:tr w:rsidR="00FF3B75" w14:paraId="14184149" w14:textId="77777777" w:rsidTr="00643688">
        <w:tc>
          <w:tcPr>
            <w:tcW w:w="1398" w:type="pct"/>
            <w:tcBorders>
              <w:left w:val="nil"/>
              <w:bottom w:val="nil"/>
              <w:right w:val="nil"/>
            </w:tcBorders>
            <w:shd w:val="clear" w:color="auto" w:fill="000000" w:themeFill="text1"/>
            <w:vAlign w:val="center"/>
          </w:tcPr>
          <w:p w14:paraId="799931F9" w14:textId="77777777" w:rsidR="00FF3B75" w:rsidRPr="00AC0B86" w:rsidRDefault="00FF3B75" w:rsidP="00760449">
            <w:pPr>
              <w:jc w:val="left"/>
              <w:rPr>
                <w:rFonts w:ascii="IRANSansX Black" w:hAnsi="IRANSansX Black" w:cs="IRANSansX Black"/>
                <w:color w:val="FFFFFF" w:themeColor="background1"/>
                <w:sz w:val="28"/>
                <w:szCs w:val="28"/>
                <w:rtl/>
              </w:rPr>
            </w:pPr>
          </w:p>
        </w:tc>
        <w:tc>
          <w:tcPr>
            <w:tcW w:w="3602" w:type="pct"/>
            <w:tcBorders>
              <w:top w:val="single" w:sz="4" w:space="0" w:color="auto"/>
              <w:left w:val="nil"/>
              <w:bottom w:val="nil"/>
              <w:right w:val="nil"/>
            </w:tcBorders>
            <w:shd w:val="clear" w:color="auto" w:fill="FFFFFF" w:themeFill="background1"/>
            <w:vAlign w:val="center"/>
          </w:tcPr>
          <w:p w14:paraId="051F1293" w14:textId="77777777" w:rsidR="00FF3B75" w:rsidRPr="00324C45" w:rsidRDefault="00FF3B75" w:rsidP="00760449">
            <w:pPr>
              <w:jc w:val="left"/>
              <w:rPr>
                <w:rFonts w:ascii="IRANSansX Black" w:hAnsi="IRANSansX Black" w:cs="IRANSansX Black"/>
                <w:color w:val="FFFFFF" w:themeColor="background1"/>
                <w:sz w:val="28"/>
                <w:szCs w:val="28"/>
                <w:rtl/>
              </w:rPr>
            </w:pPr>
          </w:p>
        </w:tc>
      </w:tr>
    </w:tbl>
    <w:p w14:paraId="018D439F" w14:textId="6AA37AB5" w:rsidR="00CD6E36" w:rsidRDefault="00CD6E36" w:rsidP="00CD6E36">
      <w:pPr>
        <w:pStyle w:val="Heading1"/>
      </w:pPr>
      <w:r>
        <w:t xml:space="preserve">5. Contractor's </w:t>
      </w:r>
      <w:r w:rsidR="00B96C6E">
        <w:t>Liabilities</w:t>
      </w:r>
    </w:p>
    <w:p w14:paraId="2367E3C9" w14:textId="77777777" w:rsidR="00CD6E36" w:rsidRDefault="00CD6E36" w:rsidP="00CD6E36">
      <w:r>
        <w:t>The Contractor is obligated to install, train, guarantee, support, develop and deploy the subject of the contract as follows:</w:t>
      </w:r>
    </w:p>
    <w:p w14:paraId="639A5243" w14:textId="77777777" w:rsidR="00CD6E36" w:rsidRDefault="00CD6E36" w:rsidP="00CD6E36">
      <w:pPr>
        <w:pStyle w:val="Heading2"/>
      </w:pPr>
      <w:r>
        <w:t xml:space="preserve">5-1. </w:t>
      </w:r>
      <w:r w:rsidRPr="00CD6E36">
        <w:t>Installation</w:t>
      </w:r>
    </w:p>
    <w:p w14:paraId="3252BB2E" w14:textId="77777777" w:rsidR="00CD6E36" w:rsidRDefault="00CD6E36" w:rsidP="00CD6E36">
      <w:r>
        <w:t>5-1-1. The Contractor is obligated to configure the subject of the contract once on the server.</w:t>
      </w:r>
    </w:p>
    <w:p w14:paraId="2AE3A5FC" w14:textId="55E538AE" w:rsidR="00CD6E36" w:rsidRDefault="00CD6E36" w:rsidP="00CD6E36">
      <w:r>
        <w:t xml:space="preserve">5-1-2. If the Contractor determines that the desired server must be prepared in advance by the </w:t>
      </w:r>
      <w:r w:rsidR="00E52733">
        <w:t>Client</w:t>
      </w:r>
      <w:r>
        <w:t xml:space="preserve"> and delivered to the Contractor by the </w:t>
      </w:r>
      <w:r w:rsidR="00E52733">
        <w:t>Client</w:t>
      </w:r>
      <w:r>
        <w:t>.</w:t>
      </w:r>
    </w:p>
    <w:p w14:paraId="7A6378F4" w14:textId="2A48BDFD" w:rsidR="00CD6E36" w:rsidRDefault="00CD6E36" w:rsidP="00CD6E36">
      <w:pPr>
        <w:pStyle w:val="Heading2"/>
      </w:pPr>
      <w:r>
        <w:t>5-2. Train</w:t>
      </w:r>
    </w:p>
    <w:p w14:paraId="5524229F" w14:textId="366F0A54" w:rsidR="00CD6E36" w:rsidRDefault="00CD6E36" w:rsidP="00CD6E36">
      <w:r>
        <w:t xml:space="preserve">5-2-1. The contractor is committed to training the </w:t>
      </w:r>
      <w:r w:rsidR="00E52733">
        <w:t>client</w:t>
      </w:r>
      <w:r>
        <w:t xml:space="preserve"> in the form of brochures, catalogs, videos, or meetings.</w:t>
      </w:r>
    </w:p>
    <w:p w14:paraId="665122DF" w14:textId="683875E2" w:rsidR="00CD6E36" w:rsidRDefault="00CD6E36" w:rsidP="00CD6E36">
      <w:r>
        <w:t xml:space="preserve">5-2-2. In the event of the </w:t>
      </w:r>
      <w:r w:rsidR="00E52733">
        <w:t>client</w:t>
      </w:r>
      <w:r>
        <w:t xml:space="preserve">'s refusal or delay in using the training or the contract period has expired, all contract items will be deemed to have been delivered to the </w:t>
      </w:r>
      <w:r w:rsidR="00E52733">
        <w:t>client</w:t>
      </w:r>
      <w:r>
        <w:t xml:space="preserve"> by the contractor.</w:t>
      </w:r>
    </w:p>
    <w:p w14:paraId="51B3C18B" w14:textId="77777777" w:rsidR="00CD6E36" w:rsidRDefault="00CD6E36" w:rsidP="00CD6E36">
      <w:r>
        <w:t>5-2-3. Minimum knowledge and skills of users are required to train and use the contract item.</w:t>
      </w:r>
    </w:p>
    <w:p w14:paraId="7814C6FC" w14:textId="3A94C9DE" w:rsidR="00CD6E36" w:rsidRDefault="00CD6E36" w:rsidP="00CD6E36">
      <w:r>
        <w:t xml:space="preserve">5-2-4. Appropriate infrastructure for the training process, such as space, cost, and equipment, must be provided by the </w:t>
      </w:r>
      <w:r w:rsidR="00E52733">
        <w:t>client</w:t>
      </w:r>
      <w:r>
        <w:t xml:space="preserve"> at the contractor's discretion.</w:t>
      </w:r>
    </w:p>
    <w:p w14:paraId="5022BB6A" w14:textId="77777777" w:rsidR="00CD6E36" w:rsidRDefault="00CD6E36" w:rsidP="00CD6E36">
      <w:pPr>
        <w:pStyle w:val="Heading2"/>
      </w:pPr>
      <w:r>
        <w:t>5-3. Warranty</w:t>
      </w:r>
    </w:p>
    <w:p w14:paraId="5F7CB3BD" w14:textId="1F43BE56" w:rsidR="00CD6E36" w:rsidRDefault="00CD6E36" w:rsidP="00CD6E36">
      <w:r>
        <w:t xml:space="preserve">5-3-1. The software is guaranteed for six months against programming errors, and the contractor is committed to </w:t>
      </w:r>
      <w:proofErr w:type="gramStart"/>
      <w:r>
        <w:t>take action</w:t>
      </w:r>
      <w:proofErr w:type="gramEnd"/>
      <w:r>
        <w:t xml:space="preserve"> to fix the errors free of charge and within the framework of the contractor's desired process after the </w:t>
      </w:r>
      <w:r w:rsidR="00E52733">
        <w:t>client</w:t>
      </w:r>
      <w:r>
        <w:t>'s notification.</w:t>
      </w:r>
    </w:p>
    <w:p w14:paraId="4E083885" w14:textId="77777777" w:rsidR="00CD6E36" w:rsidRDefault="00CD6E36" w:rsidP="00CD6E36">
      <w:r>
        <w:lastRenderedPageBreak/>
        <w:t>5-3-2. All problems related to the platform, including hardware, network, operating system, applications, and extensions, are not considered programming errors.</w:t>
      </w:r>
    </w:p>
    <w:p w14:paraId="2C6D1E82" w14:textId="15C2DBC1" w:rsidR="00CD6E36" w:rsidRDefault="00CD6E36" w:rsidP="00CD6E36">
      <w:r>
        <w:t xml:space="preserve">5.3.3. Responsibility for information security issues lies with the </w:t>
      </w:r>
      <w:r w:rsidR="00E52733">
        <w:t>client</w:t>
      </w:r>
      <w:r>
        <w:t>.</w:t>
      </w:r>
    </w:p>
    <w:p w14:paraId="7138330C" w14:textId="77777777" w:rsidR="00DD78BA" w:rsidRDefault="00DD78BA" w:rsidP="005C4923">
      <w:pPr>
        <w:pStyle w:val="Heading2"/>
      </w:pPr>
      <w:r>
        <w:t>5-4. Support</w:t>
      </w:r>
    </w:p>
    <w:p w14:paraId="140B3AB0" w14:textId="77777777" w:rsidR="00DD78BA" w:rsidRDefault="00DD78BA" w:rsidP="00DD78BA">
      <w:r>
        <w:t>5-4-1. Support for the subject of the contract will be provided at the location desired by the contractor.</w:t>
      </w:r>
    </w:p>
    <w:p w14:paraId="0DD73800" w14:textId="77777777" w:rsidR="00DD78BA" w:rsidRDefault="00DD78BA" w:rsidP="00DD78BA">
      <w:r>
        <w:t>5-4-2. Support includes fixing logical errors and fixing programming errors.</w:t>
      </w:r>
    </w:p>
    <w:p w14:paraId="148C051C" w14:textId="77777777" w:rsidR="00DD78BA" w:rsidRDefault="00DD78BA" w:rsidP="005C4923">
      <w:pPr>
        <w:pStyle w:val="Heading2"/>
      </w:pPr>
      <w:r>
        <w:t>5-5. Development</w:t>
      </w:r>
    </w:p>
    <w:p w14:paraId="5AACC3FC" w14:textId="77777777" w:rsidR="00DD78BA" w:rsidRDefault="00DD78BA" w:rsidP="00DD78BA">
      <w:r>
        <w:t>5-5-1. Making requested changes is subject to a fee, which will be calculated by the contractor in the form of an hourly volume estimate.</w:t>
      </w:r>
    </w:p>
    <w:p w14:paraId="30E778F5" w14:textId="77777777" w:rsidR="00DD78BA" w:rsidRDefault="00DD78BA" w:rsidP="00DD78BA">
      <w:r>
        <w:t>5-5-2. The tariff for each hour of development will also be based on the basic rate of specialized technical services for informatics of the National Computer Trade Union Organization.</w:t>
      </w:r>
    </w:p>
    <w:p w14:paraId="3B1823C0" w14:textId="7E74DDEB" w:rsidR="00DD78BA" w:rsidRDefault="00DD78BA" w:rsidP="00DD78BA">
      <w:r>
        <w:t xml:space="preserve">5-5-3. The contractor undertakes to deliver the requested changes to the </w:t>
      </w:r>
      <w:r w:rsidR="00E52733">
        <w:t>client</w:t>
      </w:r>
      <w:r>
        <w:t xml:space="preserve"> at the appointed time and after financial settlement.</w:t>
      </w:r>
    </w:p>
    <w:p w14:paraId="282040F0" w14:textId="77777777" w:rsidR="00DD78BA" w:rsidRDefault="00DD78BA" w:rsidP="005C4923">
      <w:pPr>
        <w:pStyle w:val="Heading2"/>
      </w:pPr>
      <w:r>
        <w:t>5-6. Deployment</w:t>
      </w:r>
    </w:p>
    <w:p w14:paraId="7867F5E6" w14:textId="3BB8D304" w:rsidR="00DD78BA" w:rsidRDefault="00DD78BA" w:rsidP="00DD78BA">
      <w:pPr>
        <w:rPr>
          <w:rtl/>
        </w:rPr>
      </w:pPr>
      <w:r>
        <w:t xml:space="preserve">If needed and upon written request from the </w:t>
      </w:r>
      <w:r w:rsidR="00E52733">
        <w:t>client</w:t>
      </w:r>
      <w:r>
        <w:t xml:space="preserve">, the contractor will perform the commissioning and implementation operations of the subject of the contract, in which case the cost of the services will be estimated by the contractor and announced to the </w:t>
      </w:r>
      <w:r w:rsidR="00E52733">
        <w:t>client</w:t>
      </w:r>
      <w:r>
        <w:t xml:space="preserve"> for settlement.</w:t>
      </w:r>
    </w:p>
    <w:p w14:paraId="47517A08" w14:textId="3413D3DB" w:rsidR="00720883" w:rsidRDefault="00720883" w:rsidP="00720883">
      <w:pPr>
        <w:pStyle w:val="Heading1"/>
      </w:pPr>
      <w:r>
        <w:t xml:space="preserve">6. </w:t>
      </w:r>
      <w:r w:rsidR="00E52733">
        <w:t>Client</w:t>
      </w:r>
      <w:r>
        <w:t xml:space="preserve">'s </w:t>
      </w:r>
      <w:r w:rsidR="00B96C6E">
        <w:t>Liabilities</w:t>
      </w:r>
    </w:p>
    <w:p w14:paraId="1BC359F4" w14:textId="3638FB8C" w:rsidR="00720883" w:rsidRDefault="00720883" w:rsidP="00720883">
      <w:r>
        <w:t xml:space="preserve">6-1. The </w:t>
      </w:r>
      <w:r w:rsidR="00E52733">
        <w:t>client</w:t>
      </w:r>
      <w:r>
        <w:t xml:space="preserve"> undertakes to provide the necessary facilities for the implementation of the subject matter of the contract in accordance with the needs of the contractor. Obviously, any delay in providing the aforementioned items will be confiscated in favor of the contractor.</w:t>
      </w:r>
    </w:p>
    <w:p w14:paraId="305E9F56" w14:textId="614CA5DC" w:rsidR="00720883" w:rsidRDefault="00720883" w:rsidP="00720883">
      <w:pPr>
        <w:rPr>
          <w:rtl/>
        </w:rPr>
      </w:pPr>
      <w:r>
        <w:t xml:space="preserve">6-2. The </w:t>
      </w:r>
      <w:r w:rsidR="00E52733">
        <w:t>client</w:t>
      </w:r>
      <w:r>
        <w:t xml:space="preserve"> undertakes to introduce its authorized representative to deliver the contract provisions to the contractor in writing at the same time as the contract is signed.</w:t>
      </w:r>
    </w:p>
    <w:p w14:paraId="39137AD6" w14:textId="1C36A24F" w:rsidR="00720883" w:rsidRDefault="00720883" w:rsidP="00756977">
      <w:pPr>
        <w:pStyle w:val="Heading1"/>
        <w:tabs>
          <w:tab w:val="left" w:pos="4107"/>
        </w:tabs>
      </w:pPr>
      <w:r>
        <w:t xml:space="preserve">7. </w:t>
      </w:r>
      <w:r w:rsidR="00FA6515">
        <w:t>Copyright</w:t>
      </w:r>
      <w:r w:rsidR="00756977">
        <w:tab/>
      </w:r>
    </w:p>
    <w:p w14:paraId="3B5C405B" w14:textId="77777777" w:rsidR="00720883" w:rsidRDefault="00720883" w:rsidP="00720883">
      <w:r>
        <w:t>7-1. All rights, including intellectual property rights, rights, copyrights, publishing rights, authorship rights, development and exploitation rights of the subject matter of the contract, are fully and exclusively owned by the contractor for an unlimited period of time.</w:t>
      </w:r>
    </w:p>
    <w:p w14:paraId="5D1DAA04" w14:textId="5DDF03FE" w:rsidR="00720883" w:rsidRDefault="00720883" w:rsidP="00720883">
      <w:r>
        <w:lastRenderedPageBreak/>
        <w:t xml:space="preserve">7-2. The right to use a copy of the subject matter of the contract is assigned to the </w:t>
      </w:r>
      <w:r w:rsidR="00E52733">
        <w:t>client</w:t>
      </w:r>
      <w:r>
        <w:t xml:space="preserve"> in accordance with the provisions of the contract, its time conditions and the unilateral right of withdrawal by the contractor.</w:t>
      </w:r>
    </w:p>
    <w:p w14:paraId="561035D1" w14:textId="24D2A239" w:rsidR="00720883" w:rsidRDefault="00720883" w:rsidP="00720883">
      <w:r>
        <w:t xml:space="preserve">7-3. The </w:t>
      </w:r>
      <w:r w:rsidR="00E52733">
        <w:t>client</w:t>
      </w:r>
      <w:r>
        <w:t xml:space="preserve"> has no right to transfer its rights of use to anyone else in any way.</w:t>
      </w:r>
    </w:p>
    <w:p w14:paraId="46ED6F03" w14:textId="63818328" w:rsidR="00720883" w:rsidRDefault="00720883" w:rsidP="00720883">
      <w:r>
        <w:t xml:space="preserve">7-4. The subject matter of use cannot be changed by the </w:t>
      </w:r>
      <w:r w:rsidR="00E52733">
        <w:t>client</w:t>
      </w:r>
      <w:r>
        <w:t>.</w:t>
      </w:r>
    </w:p>
    <w:p w14:paraId="1DC8A8FF" w14:textId="77777777" w:rsidR="00720883" w:rsidRDefault="00720883" w:rsidP="00720883">
      <w:r>
        <w:t>7-5. All source codes of the subject matter of the contract, the program and its storage location and platform, data and knowledge generated from it are exclusively owned by the contractor.</w:t>
      </w:r>
    </w:p>
    <w:p w14:paraId="36080F7C" w14:textId="3A980818" w:rsidR="00720883" w:rsidRDefault="00720883" w:rsidP="00720883">
      <w:pPr>
        <w:rPr>
          <w:rtl/>
        </w:rPr>
      </w:pPr>
      <w:r>
        <w:t xml:space="preserve">7-6. The subject matter of the contract is considered an integral asset of the contractor, and the </w:t>
      </w:r>
      <w:r w:rsidR="00E52733">
        <w:t>client</w:t>
      </w:r>
      <w:r>
        <w:t>, employees, or affiliates do not have the right to reproduce, model, access, review, analyze, redesign, reverse engineer, or otherwise exploit the subject matter of the contract for profit or non-profit under any circumstances.</w:t>
      </w:r>
    </w:p>
    <w:p w14:paraId="6E46E182" w14:textId="46F9C0D4" w:rsidR="00720883" w:rsidRDefault="00720883" w:rsidP="00720883">
      <w:pPr>
        <w:pStyle w:val="Heading1"/>
      </w:pPr>
      <w:r>
        <w:t xml:space="preserve">8. </w:t>
      </w:r>
      <w:r w:rsidR="00FC05FF" w:rsidRPr="00FC05FF">
        <w:t>Compensation</w:t>
      </w:r>
    </w:p>
    <w:p w14:paraId="304633C9" w14:textId="192867CC" w:rsidR="00720883" w:rsidRDefault="00720883" w:rsidP="00720883">
      <w:r>
        <w:t xml:space="preserve">8-1. If the contractor fails to complete the obligations under the contract in accordance with the schedule specified in the contract, the </w:t>
      </w:r>
      <w:r w:rsidR="00E52733">
        <w:t>client</w:t>
      </w:r>
      <w:r>
        <w:t xml:space="preserve"> may calculate a maximum amount equivalent to 50% of the net contract amount as a penalty.</w:t>
      </w:r>
    </w:p>
    <w:p w14:paraId="103D6DBB" w14:textId="18364CB0" w:rsidR="00720883" w:rsidRDefault="00720883" w:rsidP="00720883">
      <w:r>
        <w:t xml:space="preserve">8-2. If the contractor’s work is delayed due to reasons attributable to the </w:t>
      </w:r>
      <w:r w:rsidR="00E52733">
        <w:t>client</w:t>
      </w:r>
      <w:r>
        <w:t xml:space="preserve">, the </w:t>
      </w:r>
      <w:r w:rsidR="00E52733">
        <w:t>client</w:t>
      </w:r>
      <w:r>
        <w:t xml:space="preserve"> is obliged to add the amount claimed by the contractor to the project time and also pay the contractor the amount claimed by the contractor.</w:t>
      </w:r>
    </w:p>
    <w:p w14:paraId="1FA74BE5" w14:textId="3583501C" w:rsidR="00720883" w:rsidRDefault="00720883" w:rsidP="00720883">
      <w:pPr>
        <w:pStyle w:val="Heading1"/>
      </w:pPr>
      <w:r>
        <w:t>9. Termination</w:t>
      </w:r>
    </w:p>
    <w:p w14:paraId="70174311" w14:textId="15F4A39C" w:rsidR="00720883" w:rsidRDefault="00720883" w:rsidP="00720883">
      <w:r>
        <w:t xml:space="preserve">9-1. The </w:t>
      </w:r>
      <w:r w:rsidR="00E52733">
        <w:t>client</w:t>
      </w:r>
      <w:r>
        <w:t xml:space="preserve"> has the right to terminate the contract due to the contractor’s liquidation or bankruptcy without prior written notice.</w:t>
      </w:r>
    </w:p>
    <w:p w14:paraId="4774C9D4" w14:textId="72629F52" w:rsidR="00720883" w:rsidRDefault="00720883" w:rsidP="00720883">
      <w:r>
        <w:t xml:space="preserve">9-2. In the event of termination of the contract by the </w:t>
      </w:r>
      <w:r w:rsidR="00E52733">
        <w:t>client</w:t>
      </w:r>
      <w:r>
        <w:t xml:space="preserve">, the contractor’s claims shall be paid to the contractor after deducting penalties, possible damages, legal deductions and possible claims of the </w:t>
      </w:r>
      <w:r w:rsidR="00E52733">
        <w:t>client</w:t>
      </w:r>
      <w:r>
        <w:t>.</w:t>
      </w:r>
    </w:p>
    <w:p w14:paraId="666F9E28" w14:textId="2739B2CE" w:rsidR="00720883" w:rsidRDefault="00720883" w:rsidP="00720883">
      <w:pPr>
        <w:rPr>
          <w:rtl/>
        </w:rPr>
      </w:pPr>
      <w:r>
        <w:t xml:space="preserve">9-3. If, in the contractor's judgment, the </w:t>
      </w:r>
      <w:r w:rsidR="00E52733">
        <w:t>client</w:t>
      </w:r>
      <w:r>
        <w:t xml:space="preserve"> has the financial ability to pay the costs but fails to pay them, the contractor can unilaterally terminate the contract in its own favor or request the dispute resolution authority to require the </w:t>
      </w:r>
      <w:r w:rsidR="00E52733">
        <w:t>client</w:t>
      </w:r>
      <w:r>
        <w:t xml:space="preserve"> to pay the remaining amount and any resulting damages.</w:t>
      </w:r>
    </w:p>
    <w:p w14:paraId="6313640F" w14:textId="12B79187" w:rsidR="003A76DB" w:rsidRPr="00E003B5" w:rsidRDefault="00B56435" w:rsidP="00B56435">
      <w:pPr>
        <w:pStyle w:val="Heading1"/>
        <w:rPr>
          <w:rtl/>
        </w:rPr>
      </w:pPr>
      <w:r>
        <w:lastRenderedPageBreak/>
        <w:t>10</w:t>
      </w:r>
      <w:r w:rsidRPr="00B56435">
        <w:t xml:space="preserve">. </w:t>
      </w:r>
      <w:r w:rsidR="009D31FA" w:rsidRPr="009D31FA">
        <w:t>Judge</w:t>
      </w:r>
      <w:r w:rsidR="005A28CB">
        <w:t>ment</w:t>
      </w:r>
    </w:p>
    <w:p w14:paraId="0CC2D411" w14:textId="76E9F683" w:rsidR="003A76DB" w:rsidRDefault="00720883" w:rsidP="00720883">
      <w:r w:rsidRPr="00720883">
        <w:t xml:space="preserve">In the event of a dispute regarding this contract, the matter of the dispute must be referred to </w:t>
      </w:r>
      <w:r w:rsidRPr="00720883">
        <w:rPr>
          <w:b/>
          <w:bCs/>
        </w:rPr>
        <w:t>Mr. Mojtaba Ansarimehr</w:t>
      </w:r>
      <w:r w:rsidRPr="00720883">
        <w:t xml:space="preserve">, an official expert in the judiciary with license number </w:t>
      </w:r>
      <w:r w:rsidRPr="00720883">
        <w:rPr>
          <w:b/>
          <w:bCs/>
        </w:rPr>
        <w:t>1729550034</w:t>
      </w:r>
      <w:r w:rsidRPr="00720883">
        <w:t xml:space="preserve"> and contact number </w:t>
      </w:r>
      <w:r w:rsidRPr="00720883">
        <w:rPr>
          <w:b/>
          <w:bCs/>
        </w:rPr>
        <w:t>09155228178</w:t>
      </w:r>
      <w:r w:rsidRPr="00720883">
        <w:t>, as a specialized arbitrator for arbitration. His expert opinion is binding on the parties, and the convicted party is required to pay all expert fees.</w:t>
      </w:r>
    </w:p>
    <w:p w14:paraId="08A2F54E" w14:textId="5002C935" w:rsidR="009E463D" w:rsidRPr="00B00B33" w:rsidRDefault="009E463D" w:rsidP="00720883">
      <w:r>
        <w:rPr>
          <w:rStyle w:val="rynqvb"/>
          <w:lang w:val="en"/>
        </w:rPr>
        <w:t xml:space="preserve">In the event of a dispute regarding this contract, the matter of dispute must be referred to </w:t>
      </w:r>
      <w:r w:rsidRPr="009E463D">
        <w:rPr>
          <w:rStyle w:val="rynqvb"/>
          <w:b/>
          <w:bCs/>
          <w:lang w:val="en"/>
        </w:rPr>
        <w:t xml:space="preserve">Mr. Mohammad </w:t>
      </w:r>
      <w:proofErr w:type="spellStart"/>
      <w:r w:rsidRPr="009E463D">
        <w:rPr>
          <w:rStyle w:val="rynqvb"/>
          <w:b/>
          <w:bCs/>
          <w:lang w:val="en"/>
        </w:rPr>
        <w:t>Ansarimehr</w:t>
      </w:r>
      <w:proofErr w:type="spellEnd"/>
      <w:r>
        <w:rPr>
          <w:rStyle w:val="rynqvb"/>
          <w:lang w:val="en"/>
        </w:rPr>
        <w:t xml:space="preserve"> </w:t>
      </w:r>
      <w:r w:rsidR="0027568E">
        <w:rPr>
          <w:rStyle w:val="rynqvb"/>
          <w:lang w:val="en"/>
        </w:rPr>
        <w:t>on</w:t>
      </w:r>
      <w:r>
        <w:rPr>
          <w:rStyle w:val="rynqvb"/>
          <w:lang w:val="en"/>
        </w:rPr>
        <w:t xml:space="preserve"> the position of Official Expert of Justice</w:t>
      </w:r>
      <w:r w:rsidR="0027568E">
        <w:rPr>
          <w:rStyle w:val="rynqvb"/>
          <w:lang w:val="en"/>
        </w:rPr>
        <w:t xml:space="preserve"> with </w:t>
      </w:r>
      <w:r>
        <w:rPr>
          <w:rStyle w:val="rynqvb"/>
          <w:lang w:val="en"/>
        </w:rPr>
        <w:t xml:space="preserve">license number </w:t>
      </w:r>
      <w:r w:rsidRPr="009E463D">
        <w:rPr>
          <w:rStyle w:val="rynqvb"/>
          <w:b/>
          <w:bCs/>
          <w:lang w:val="en"/>
        </w:rPr>
        <w:t>1701550035</w:t>
      </w:r>
      <w:r>
        <w:rPr>
          <w:rStyle w:val="rynqvb"/>
          <w:lang w:val="en"/>
        </w:rPr>
        <w:t xml:space="preserve">, or to </w:t>
      </w:r>
      <w:r w:rsidRPr="009E463D">
        <w:rPr>
          <w:rStyle w:val="rynqvb"/>
          <w:b/>
          <w:bCs/>
          <w:lang w:val="en"/>
        </w:rPr>
        <w:t xml:space="preserve">Mr. </w:t>
      </w:r>
      <w:proofErr w:type="spellStart"/>
      <w:r w:rsidRPr="009E463D">
        <w:rPr>
          <w:rStyle w:val="rynqvb"/>
          <w:b/>
          <w:bCs/>
          <w:lang w:val="en"/>
        </w:rPr>
        <w:t>Mojtaba</w:t>
      </w:r>
      <w:proofErr w:type="spellEnd"/>
      <w:r w:rsidRPr="009E463D">
        <w:rPr>
          <w:rStyle w:val="rynqvb"/>
          <w:b/>
          <w:bCs/>
          <w:lang w:val="en"/>
        </w:rPr>
        <w:t xml:space="preserve"> </w:t>
      </w:r>
      <w:proofErr w:type="spellStart"/>
      <w:r w:rsidRPr="009E463D">
        <w:rPr>
          <w:rStyle w:val="rynqvb"/>
          <w:b/>
          <w:bCs/>
          <w:lang w:val="en"/>
        </w:rPr>
        <w:t>Ansarimehr</w:t>
      </w:r>
      <w:proofErr w:type="spellEnd"/>
      <w:r>
        <w:rPr>
          <w:rStyle w:val="rynqvb"/>
          <w:lang w:val="en"/>
        </w:rPr>
        <w:t xml:space="preserve"> </w:t>
      </w:r>
      <w:r w:rsidR="0027568E">
        <w:rPr>
          <w:rStyle w:val="rynqvb"/>
          <w:lang w:val="en"/>
        </w:rPr>
        <w:t>on</w:t>
      </w:r>
      <w:r>
        <w:rPr>
          <w:rStyle w:val="rynqvb"/>
          <w:lang w:val="en"/>
        </w:rPr>
        <w:t xml:space="preserve"> the position of Official Expert of Justice</w:t>
      </w:r>
      <w:r w:rsidR="0027568E">
        <w:rPr>
          <w:rStyle w:val="rynqvb"/>
          <w:lang w:val="en"/>
        </w:rPr>
        <w:t xml:space="preserve"> with</w:t>
      </w:r>
      <w:r>
        <w:rPr>
          <w:rStyle w:val="rynqvb"/>
          <w:lang w:val="en"/>
        </w:rPr>
        <w:t xml:space="preserve"> license number </w:t>
      </w:r>
      <w:r w:rsidRPr="009E463D">
        <w:rPr>
          <w:rStyle w:val="rynqvb"/>
          <w:b/>
          <w:bCs/>
          <w:lang w:val="en"/>
        </w:rPr>
        <w:t>1729550034</w:t>
      </w:r>
      <w:bookmarkStart w:id="1" w:name="_GoBack"/>
      <w:bookmarkEnd w:id="1"/>
      <w:r>
        <w:rPr>
          <w:rStyle w:val="rynqvb"/>
          <w:lang w:val="en"/>
        </w:rPr>
        <w:t>, as a specialized arbitrator for arbitration. The expert opinion is binding on the parties, and the convicted party is required to pay all expert fees.</w:t>
      </w:r>
    </w:p>
    <w:sectPr w:rsidR="009E463D" w:rsidRPr="00B00B33" w:rsidSect="00756977">
      <w:headerReference w:type="default" r:id="rId24"/>
      <w:footerReference w:type="default" r:id="rId25"/>
      <w:pgSz w:w="11906" w:h="16838" w:code="9"/>
      <w:pgMar w:top="1701" w:right="851" w:bottom="1701" w:left="851" w:header="816" w:footer="206" w:gutter="0"/>
      <w:pgBorders w:display="notFirstPage" w:offsetFrom="page">
        <w:top w:val="single" w:sz="18" w:space="24" w:color="663399"/>
        <w:left w:val="single" w:sz="18" w:space="24" w:color="663399"/>
        <w:bottom w:val="single" w:sz="18" w:space="24" w:color="663399"/>
        <w:right w:val="single" w:sz="18" w:space="24" w:color="663399"/>
      </w:pgBorders>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ity" w:date="2025-04-06T17:50:00Z" w:initials="G">
    <w:p w14:paraId="4B428A3F" w14:textId="1118117C" w:rsidR="002D58DF" w:rsidRDefault="002D58DF">
      <w:pPr>
        <w:pStyle w:val="CommentText"/>
        <w:rPr>
          <w:rtl/>
          <w:lang w:bidi="fa-IR"/>
        </w:rPr>
      </w:pPr>
      <w:r>
        <w:rPr>
          <w:rStyle w:val="CommentReference"/>
        </w:rPr>
        <w:annotationRef/>
      </w:r>
      <w:r>
        <w:rPr>
          <w:rFonts w:hint="cs"/>
          <w:rtl/>
          <w:lang w:bidi="fa-IR"/>
        </w:rPr>
        <w:t>به صفحه انگلیسی لینک شود</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428A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428A3F" w16cid:durableId="2B9D3D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BF8B0" w14:textId="77777777" w:rsidR="00920464" w:rsidRDefault="00920464" w:rsidP="00FA6E65">
      <w:r>
        <w:separator/>
      </w:r>
    </w:p>
    <w:p w14:paraId="76703560" w14:textId="77777777" w:rsidR="00920464" w:rsidRDefault="00920464"/>
    <w:p w14:paraId="49BCA1FB" w14:textId="77777777" w:rsidR="00920464" w:rsidRDefault="00920464" w:rsidP="00627498"/>
    <w:p w14:paraId="649EE8A2" w14:textId="77777777" w:rsidR="00920464" w:rsidRDefault="00920464" w:rsidP="00627498"/>
  </w:endnote>
  <w:endnote w:type="continuationSeparator" w:id="0">
    <w:p w14:paraId="6575B434" w14:textId="77777777" w:rsidR="00920464" w:rsidRDefault="00920464" w:rsidP="00FA6E65">
      <w:r>
        <w:continuationSeparator/>
      </w:r>
    </w:p>
    <w:p w14:paraId="6F8F10E5" w14:textId="77777777" w:rsidR="00920464" w:rsidRDefault="00920464"/>
    <w:p w14:paraId="5E881182" w14:textId="77777777" w:rsidR="00920464" w:rsidRDefault="00920464" w:rsidP="00627498"/>
    <w:p w14:paraId="25148CDB" w14:textId="77777777" w:rsidR="00920464" w:rsidRDefault="00920464" w:rsidP="006274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RANSansX">
    <w:panose1 w:val="00000000000000000000"/>
    <w:charset w:val="00"/>
    <w:family w:val="modern"/>
    <w:notTrueType/>
    <w:pitch w:val="variable"/>
    <w:sig w:usb0="00002003" w:usb1="80000000" w:usb2="00000008" w:usb3="00000000" w:csb0="00000041" w:csb1="00000000"/>
  </w:font>
  <w:font w:name="IRANSansX Black">
    <w:panose1 w:val="00000000000000000000"/>
    <w:charset w:val="00"/>
    <w:family w:val="modern"/>
    <w:notTrueType/>
    <w:pitch w:val="variable"/>
    <w:sig w:usb0="00002003" w:usb1="80000000" w:usb2="00000008" w:usb3="00000000" w:csb0="00000041" w:csb1="00000000"/>
  </w:font>
  <w:font w:name="IRANSansX DemiBold">
    <w:panose1 w:val="00000000000000000000"/>
    <w:charset w:val="00"/>
    <w:family w:val="modern"/>
    <w:notTrueType/>
    <w:pitch w:val="variable"/>
    <w:sig w:usb0="00002003" w:usb1="80000000" w:usb2="00000008" w:usb3="00000000" w:csb0="00000041" w:csb1="00000000"/>
  </w:font>
  <w:font w:name="IRANSansXFaNum Medium">
    <w:altName w:val="Arial"/>
    <w:panose1 w:val="00000000000000000000"/>
    <w:charset w:val="00"/>
    <w:family w:val="auto"/>
    <w:pitch w:val="variable"/>
    <w:sig w:usb0="00002003" w:usb1="80000000" w:usb2="00000008" w:usb3="00000000" w:csb0="00000041" w:csb1="00000000"/>
  </w:font>
  <w:font w:name="IRANSansX ExtraBold">
    <w:panose1 w:val="00000000000000000000"/>
    <w:charset w:val="00"/>
    <w:family w:val="modern"/>
    <w:notTrueType/>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2551"/>
      <w:gridCol w:w="2551"/>
      <w:gridCol w:w="2551"/>
    </w:tblGrid>
    <w:tr w:rsidR="00BD6298" w:rsidRPr="00B025C0" w14:paraId="2B8EE1F2" w14:textId="77777777" w:rsidTr="00BD6298">
      <w:tc>
        <w:tcPr>
          <w:tcW w:w="1250" w:type="pct"/>
          <w:vAlign w:val="center"/>
        </w:tcPr>
        <w:p w14:paraId="3E654C15" w14:textId="17D1287B" w:rsidR="00BD6298" w:rsidRPr="00B025C0" w:rsidRDefault="00BD6298" w:rsidP="00756977">
          <w:pPr>
            <w:pStyle w:val="a0"/>
            <w:rPr>
              <w:rFonts w:ascii="Calibri" w:hAnsi="Calibri" w:cs="Calibri"/>
              <w:i/>
              <w:iCs/>
              <w:color w:val="663399"/>
            </w:rPr>
          </w:pPr>
          <w:bookmarkStart w:id="2" w:name="_Hlk194853256"/>
          <w:r w:rsidRPr="00B025C0">
            <w:rPr>
              <w:rFonts w:ascii="Calibri" w:hAnsi="Calibri" w:cs="Calibri"/>
              <w:i/>
              <w:iCs/>
              <w:color w:val="663399"/>
            </w:rPr>
            <w:t>Client's</w:t>
          </w:r>
        </w:p>
        <w:p w14:paraId="64DF3E3E" w14:textId="435228DF" w:rsidR="00BD6298" w:rsidRPr="00B025C0" w:rsidRDefault="00BD6298" w:rsidP="00756977">
          <w:pPr>
            <w:pStyle w:val="a0"/>
            <w:rPr>
              <w:rFonts w:ascii="Calibri" w:hAnsi="Calibri" w:cs="Calibri"/>
              <w:b w:val="0"/>
              <w:bCs w:val="0"/>
              <w:i/>
              <w:iCs/>
              <w:color w:val="663399"/>
            </w:rPr>
          </w:pPr>
          <w:r w:rsidRPr="00B025C0">
            <w:rPr>
              <w:rFonts w:ascii="Calibri" w:hAnsi="Calibri" w:cs="Calibri"/>
              <w:b w:val="0"/>
              <w:bCs w:val="0"/>
              <w:i/>
              <w:iCs/>
              <w:color w:val="663399"/>
            </w:rPr>
            <w:t>signature</w:t>
          </w:r>
        </w:p>
      </w:tc>
      <w:tc>
        <w:tcPr>
          <w:tcW w:w="1250" w:type="pct"/>
          <w:vAlign w:val="center"/>
        </w:tcPr>
        <w:p w14:paraId="41F12738" w14:textId="77777777" w:rsidR="00BD6298" w:rsidRPr="00B025C0" w:rsidRDefault="00BD6298" w:rsidP="00756977">
          <w:pPr>
            <w:pStyle w:val="a0"/>
            <w:rPr>
              <w:rFonts w:ascii="Calibri" w:hAnsi="Calibri" w:cs="Calibri"/>
              <w:i/>
              <w:iCs/>
              <w:color w:val="663399"/>
            </w:rPr>
          </w:pPr>
          <w:r w:rsidRPr="00B025C0">
            <w:rPr>
              <w:rFonts w:ascii="Calibri" w:hAnsi="Calibri" w:cs="Calibri"/>
              <w:i/>
              <w:iCs/>
              <w:color w:val="663399"/>
            </w:rPr>
            <w:t>Contractor's</w:t>
          </w:r>
        </w:p>
        <w:p w14:paraId="045A2321" w14:textId="5B7A6F7A" w:rsidR="00BD6298" w:rsidRPr="00B025C0" w:rsidRDefault="00BD6298" w:rsidP="00756977">
          <w:pPr>
            <w:pStyle w:val="a0"/>
            <w:rPr>
              <w:rFonts w:ascii="Calibri" w:hAnsi="Calibri" w:cs="Calibri"/>
              <w:b w:val="0"/>
              <w:bCs w:val="0"/>
              <w:i/>
              <w:iCs/>
              <w:color w:val="663399"/>
            </w:rPr>
          </w:pPr>
          <w:r w:rsidRPr="00B025C0">
            <w:rPr>
              <w:rFonts w:ascii="Calibri" w:hAnsi="Calibri" w:cs="Calibri"/>
              <w:b w:val="0"/>
              <w:bCs w:val="0"/>
              <w:i/>
              <w:iCs/>
              <w:color w:val="663399"/>
            </w:rPr>
            <w:t>signature</w:t>
          </w:r>
        </w:p>
      </w:tc>
      <w:tc>
        <w:tcPr>
          <w:tcW w:w="1250" w:type="pct"/>
          <w:vAlign w:val="center"/>
        </w:tcPr>
        <w:p w14:paraId="13D6675E" w14:textId="2CD19FB5" w:rsidR="00BD6298" w:rsidRPr="00B025C0" w:rsidRDefault="00BD6298" w:rsidP="00756977">
          <w:pPr>
            <w:pStyle w:val="a0"/>
            <w:rPr>
              <w:rFonts w:ascii="Calibri" w:hAnsi="Calibri" w:cs="Calibri"/>
              <w:i/>
              <w:iCs/>
              <w:color w:val="663399"/>
            </w:rPr>
          </w:pPr>
          <w:r w:rsidRPr="00B025C0">
            <w:rPr>
              <w:rFonts w:ascii="Calibri" w:hAnsi="Calibri" w:cs="Calibri"/>
              <w:i/>
              <w:iCs/>
              <w:color w:val="663399"/>
            </w:rPr>
            <w:t>Witness 1's</w:t>
          </w:r>
        </w:p>
        <w:p w14:paraId="00988223" w14:textId="23484616" w:rsidR="00BD6298" w:rsidRPr="00B025C0" w:rsidRDefault="00BD6298" w:rsidP="00756977">
          <w:pPr>
            <w:pStyle w:val="a0"/>
            <w:rPr>
              <w:rFonts w:ascii="Calibri" w:hAnsi="Calibri" w:cs="Calibri"/>
              <w:b w:val="0"/>
              <w:bCs w:val="0"/>
              <w:i/>
              <w:iCs/>
              <w:color w:val="663399"/>
            </w:rPr>
          </w:pPr>
          <w:r w:rsidRPr="00B025C0">
            <w:rPr>
              <w:rFonts w:ascii="Calibri" w:hAnsi="Calibri" w:cs="Calibri"/>
              <w:b w:val="0"/>
              <w:bCs w:val="0"/>
              <w:i/>
              <w:iCs/>
              <w:color w:val="663399"/>
            </w:rPr>
            <w:t>signature</w:t>
          </w:r>
        </w:p>
      </w:tc>
      <w:tc>
        <w:tcPr>
          <w:tcW w:w="1250" w:type="pct"/>
          <w:vAlign w:val="center"/>
        </w:tcPr>
        <w:p w14:paraId="4E719166" w14:textId="77777777" w:rsidR="00BD6298" w:rsidRPr="00B025C0" w:rsidRDefault="00BD6298" w:rsidP="00756977">
          <w:pPr>
            <w:pStyle w:val="a0"/>
            <w:rPr>
              <w:rFonts w:ascii="Calibri" w:hAnsi="Calibri" w:cs="Calibri"/>
              <w:i/>
              <w:iCs/>
              <w:color w:val="663399"/>
            </w:rPr>
          </w:pPr>
          <w:r w:rsidRPr="00B025C0">
            <w:rPr>
              <w:rFonts w:ascii="Calibri" w:hAnsi="Calibri" w:cs="Calibri"/>
              <w:i/>
              <w:iCs/>
              <w:color w:val="663399"/>
            </w:rPr>
            <w:t>Witness 2's</w:t>
          </w:r>
        </w:p>
        <w:p w14:paraId="25A50FDC" w14:textId="75E3D775" w:rsidR="00BD6298" w:rsidRPr="00B025C0" w:rsidRDefault="00BD6298" w:rsidP="00756977">
          <w:pPr>
            <w:pStyle w:val="a0"/>
            <w:rPr>
              <w:rFonts w:ascii="Calibri" w:hAnsi="Calibri" w:cs="Calibri"/>
              <w:b w:val="0"/>
              <w:bCs w:val="0"/>
              <w:i/>
              <w:iCs/>
              <w:color w:val="663399"/>
            </w:rPr>
          </w:pPr>
          <w:r w:rsidRPr="00B025C0">
            <w:rPr>
              <w:rFonts w:ascii="Calibri" w:hAnsi="Calibri" w:cs="Calibri"/>
              <w:b w:val="0"/>
              <w:bCs w:val="0"/>
              <w:i/>
              <w:iCs/>
              <w:color w:val="663399"/>
            </w:rPr>
            <w:t>signature</w:t>
          </w:r>
        </w:p>
      </w:tc>
    </w:tr>
  </w:tbl>
  <w:bookmarkEnd w:id="2"/>
  <w:p w14:paraId="229B497C" w14:textId="21FB091D" w:rsidR="00756977" w:rsidRPr="00223609" w:rsidRDefault="00756977" w:rsidP="00756977">
    <w:pPr>
      <w:pStyle w:val="a0"/>
      <w:jc w:val="left"/>
      <w:rPr>
        <w:rFonts w:ascii="Calibri" w:hAnsi="Calibri" w:cs="Calibri"/>
      </w:rPr>
    </w:pPr>
    <w:r w:rsidRPr="00146942">
      <w:rPr>
        <w:rFonts w:ascii="IRANSansX ExtraBold" w:hAnsi="IRANSansX ExtraBold" w:cs="IRANSansX ExtraBold"/>
        <w:noProof/>
        <w:color w:val="663399"/>
        <w:sz w:val="26"/>
        <w:szCs w:val="26"/>
        <w:rtl/>
        <w:lang w:val="fa-IR" w:bidi="fa-IR"/>
      </w:rPr>
      <mc:AlternateContent>
        <mc:Choice Requires="wps">
          <w:drawing>
            <wp:anchor distT="0" distB="0" distL="114300" distR="114300" simplePos="0" relativeHeight="251662336" behindDoc="0" locked="0" layoutInCell="1" allowOverlap="1" wp14:anchorId="6E95D4BB" wp14:editId="46F4E307">
              <wp:simplePos x="0" y="0"/>
              <wp:positionH relativeFrom="margin">
                <wp:posOffset>-227330</wp:posOffset>
              </wp:positionH>
              <wp:positionV relativeFrom="paragraph">
                <wp:posOffset>-562279</wp:posOffset>
              </wp:positionV>
              <wp:extent cx="6925310" cy="7952"/>
              <wp:effectExtent l="19050" t="19050" r="27940" b="30480"/>
              <wp:wrapNone/>
              <wp:docPr id="184440273" name="Straight Connector 11"/>
              <wp:cNvGraphicFramePr/>
              <a:graphic xmlns:a="http://schemas.openxmlformats.org/drawingml/2006/main">
                <a:graphicData uri="http://schemas.microsoft.com/office/word/2010/wordprocessingShape">
                  <wps:wsp>
                    <wps:cNvCnPr/>
                    <wps:spPr>
                      <a:xfrm>
                        <a:off x="0" y="0"/>
                        <a:ext cx="6925310" cy="7952"/>
                      </a:xfrm>
                      <a:prstGeom prst="line">
                        <a:avLst/>
                      </a:prstGeom>
                      <a:ln w="28575">
                        <a:solidFill>
                          <a:srgbClr val="6633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5657D" id="Straight Connector 11"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9pt,-44.25pt" to="527.4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" strokecolor="#639" strokeweight="2.25pt">
              <v:stroke joinstyle="miter"/>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BEC0A" w14:textId="77777777" w:rsidR="00920464" w:rsidRDefault="00920464" w:rsidP="00FA6E65">
      <w:r>
        <w:separator/>
      </w:r>
    </w:p>
    <w:p w14:paraId="448B0E81" w14:textId="77777777" w:rsidR="00920464" w:rsidRDefault="00920464"/>
    <w:p w14:paraId="25B840A8" w14:textId="77777777" w:rsidR="00920464" w:rsidRDefault="00920464" w:rsidP="00627498"/>
    <w:p w14:paraId="2895460C" w14:textId="77777777" w:rsidR="00920464" w:rsidRDefault="00920464" w:rsidP="00627498"/>
  </w:footnote>
  <w:footnote w:type="continuationSeparator" w:id="0">
    <w:p w14:paraId="66B6482A" w14:textId="77777777" w:rsidR="00920464" w:rsidRDefault="00920464" w:rsidP="00FA6E65">
      <w:r>
        <w:continuationSeparator/>
      </w:r>
    </w:p>
    <w:p w14:paraId="79FB63B9" w14:textId="77777777" w:rsidR="00920464" w:rsidRDefault="00920464"/>
    <w:p w14:paraId="3C2DB9B3" w14:textId="77777777" w:rsidR="00920464" w:rsidRDefault="00920464" w:rsidP="00627498"/>
    <w:p w14:paraId="4139EDDB" w14:textId="77777777" w:rsidR="00920464" w:rsidRDefault="00920464" w:rsidP="006274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55491" w14:textId="32452722" w:rsidR="004D772C" w:rsidRPr="0021295E" w:rsidRDefault="00947590" w:rsidP="00947590">
    <w:pPr>
      <w:pStyle w:val="a0"/>
      <w:tabs>
        <w:tab w:val="center" w:pos="5670"/>
        <w:tab w:val="right" w:pos="10204"/>
      </w:tabs>
      <w:jc w:val="left"/>
      <w:rPr>
        <w:rFonts w:ascii="IRANSansX ExtraBold" w:hAnsi="IRANSansX ExtraBold" w:cs="IRANSansX ExtraBold"/>
        <w:color w:val="663399"/>
        <w:sz w:val="28"/>
        <w:szCs w:val="28"/>
        <w:lang w:bidi="fa-IR"/>
      </w:rPr>
    </w:pPr>
    <w:r w:rsidRPr="00146942">
      <w:rPr>
        <w:rFonts w:ascii="IRANSansX ExtraBold" w:hAnsi="IRANSansX ExtraBold" w:cs="IRANSansX ExtraBold"/>
        <w:noProof/>
        <w:color w:val="663399"/>
        <w:sz w:val="26"/>
        <w:szCs w:val="26"/>
        <w:rtl/>
        <w:lang w:val="fa-IR" w:bidi="fa-IR"/>
      </w:rPr>
      <mc:AlternateContent>
        <mc:Choice Requires="wps">
          <w:drawing>
            <wp:anchor distT="0" distB="0" distL="114300" distR="114300" simplePos="0" relativeHeight="251660288" behindDoc="0" locked="0" layoutInCell="1" allowOverlap="1" wp14:anchorId="6EFC9577" wp14:editId="2216FF40">
              <wp:simplePos x="0" y="0"/>
              <wp:positionH relativeFrom="margin">
                <wp:posOffset>-229870</wp:posOffset>
              </wp:positionH>
              <wp:positionV relativeFrom="paragraph">
                <wp:posOffset>451181</wp:posOffset>
              </wp:positionV>
              <wp:extent cx="6925310" cy="7952"/>
              <wp:effectExtent l="19050" t="19050" r="27940" b="30480"/>
              <wp:wrapNone/>
              <wp:docPr id="184440278" name="Straight Connector 11"/>
              <wp:cNvGraphicFramePr/>
              <a:graphic xmlns:a="http://schemas.openxmlformats.org/drawingml/2006/main">
                <a:graphicData uri="http://schemas.microsoft.com/office/word/2010/wordprocessingShape">
                  <wps:wsp>
                    <wps:cNvCnPr/>
                    <wps:spPr>
                      <a:xfrm>
                        <a:off x="0" y="0"/>
                        <a:ext cx="6925310" cy="7952"/>
                      </a:xfrm>
                      <a:prstGeom prst="line">
                        <a:avLst/>
                      </a:prstGeom>
                      <a:ln w="28575">
                        <a:solidFill>
                          <a:srgbClr val="6633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DC96FD" id="Straight Connector 11"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1pt,35.55pt" to="527.2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" strokecolor="#639" strokeweight="2.25pt">
              <v:stroke joinstyle="miter"/>
              <w10:wrap anchorx="margin"/>
            </v:line>
          </w:pict>
        </mc:Fallback>
      </mc:AlternateContent>
    </w:r>
    <w:r w:rsidRPr="00146942">
      <w:rPr>
        <w:rFonts w:ascii="IRANSansX ExtraBold" w:hAnsi="IRANSansX ExtraBold" w:cs="IRANSansX ExtraBold"/>
        <w:noProof/>
        <w:color w:val="663399"/>
        <w:sz w:val="26"/>
        <w:szCs w:val="26"/>
        <w:rtl/>
        <w:lang w:val="fa-IR" w:bidi="fa-IR"/>
      </w:rPr>
      <w:drawing>
        <wp:anchor distT="0" distB="0" distL="114300" distR="114300" simplePos="0" relativeHeight="251659264" behindDoc="0" locked="0" layoutInCell="1" allowOverlap="1" wp14:anchorId="76F33130" wp14:editId="28B8A6F1">
          <wp:simplePos x="0" y="0"/>
          <wp:positionH relativeFrom="margin">
            <wp:posOffset>-331</wp:posOffset>
          </wp:positionH>
          <wp:positionV relativeFrom="paragraph">
            <wp:posOffset>-30480</wp:posOffset>
          </wp:positionV>
          <wp:extent cx="809625" cy="335280"/>
          <wp:effectExtent l="0" t="0" r="9525" b="7620"/>
          <wp:wrapNone/>
          <wp:docPr id="184440271" name="Graphic 18444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75579" name="Graphic 10"/>
                  <pic:cNvPicPr/>
                </pic:nvPicPr>
                <pic:blipFill>
                  <a:blip r:embed="rId1">
                    <a:extLst>
                      <a:ext uri="{96DAC541-7B7A-43D3-8B79-37D633B846F1}">
                        <asvg:svgBlip xmlns:asvg="http://schemas.microsoft.com/office/drawing/2016/SVG/main" r:embed="rId2"/>
                      </a:ext>
                    </a:extLst>
                  </a:blip>
                  <a:stretch>
                    <a:fillRect/>
                  </a:stretch>
                </pic:blipFill>
                <pic:spPr>
                  <a:xfrm>
                    <a:off x="0" y="0"/>
                    <a:ext cx="809625" cy="335280"/>
                  </a:xfrm>
                  <a:prstGeom prst="rect">
                    <a:avLst/>
                  </a:prstGeom>
                </pic:spPr>
              </pic:pic>
            </a:graphicData>
          </a:graphic>
          <wp14:sizeRelH relativeFrom="page">
            <wp14:pctWidth>0</wp14:pctWidth>
          </wp14:sizeRelH>
          <wp14:sizeRelV relativeFrom="page">
            <wp14:pctHeight>0</wp14:pctHeight>
          </wp14:sizeRelV>
        </wp:anchor>
      </w:drawing>
    </w:r>
    <w:r w:rsidR="0021295E">
      <w:rPr>
        <w:rFonts w:ascii="IRANSansX ExtraBold" w:hAnsi="IRANSansX ExtraBold" w:cs="IRANSansX ExtraBold"/>
        <w:color w:val="663399"/>
        <w:sz w:val="26"/>
        <w:szCs w:val="26"/>
        <w:rtl/>
        <w:lang w:bidi="fa-IR"/>
      </w:rPr>
      <w:tab/>
    </w:r>
    <w:r w:rsidR="0021295E" w:rsidRPr="00E92992">
      <w:rPr>
        <w:rFonts w:ascii="IRANSansX ExtraBold" w:hAnsi="IRANSansX ExtraBold" w:cs="IRANSansX ExtraBold" w:hint="cs"/>
        <w:color w:val="663399"/>
        <w:sz w:val="26"/>
        <w:szCs w:val="26"/>
        <w:rtl/>
        <w:lang w:bidi="fa-IR"/>
      </w:rPr>
      <w:t>‌</w:t>
    </w:r>
    <w:r w:rsidR="00AD54E7" w:rsidRPr="00E92992">
      <w:rPr>
        <w:rFonts w:ascii="IRANSansX ExtraBold" w:hAnsi="IRANSansX ExtraBold" w:cs="IRANSansX ExtraBold"/>
        <w:color w:val="663399"/>
        <w:sz w:val="26"/>
        <w:szCs w:val="26"/>
        <w:lang w:bidi="fa-IR"/>
      </w:rPr>
      <w:t xml:space="preserve">Sales and </w:t>
    </w:r>
    <w:r w:rsidR="00351397" w:rsidRPr="00E92992">
      <w:rPr>
        <w:rFonts w:ascii="IRANSansX ExtraBold" w:hAnsi="IRANSansX ExtraBold" w:cs="IRANSansX ExtraBold"/>
        <w:color w:val="663399"/>
        <w:sz w:val="26"/>
        <w:szCs w:val="26"/>
        <w:lang w:bidi="fa-IR"/>
      </w:rPr>
      <w:t>S</w:t>
    </w:r>
    <w:r w:rsidR="00AD54E7" w:rsidRPr="00E92992">
      <w:rPr>
        <w:rFonts w:ascii="IRANSansX ExtraBold" w:hAnsi="IRANSansX ExtraBold" w:cs="IRANSansX ExtraBold"/>
        <w:color w:val="663399"/>
        <w:sz w:val="26"/>
        <w:szCs w:val="26"/>
        <w:lang w:bidi="fa-IR"/>
      </w:rPr>
      <w:t xml:space="preserve">upport </w:t>
    </w:r>
    <w:r w:rsidR="00351397" w:rsidRPr="00E92992">
      <w:rPr>
        <w:rFonts w:ascii="IRANSansX ExtraBold" w:hAnsi="IRANSansX ExtraBold" w:cs="IRANSansX ExtraBold"/>
        <w:color w:val="663399"/>
        <w:sz w:val="26"/>
        <w:szCs w:val="26"/>
        <w:lang w:bidi="fa-IR"/>
      </w:rPr>
      <w:t>C</w:t>
    </w:r>
    <w:r w:rsidR="00AD54E7" w:rsidRPr="00E92992">
      <w:rPr>
        <w:rFonts w:ascii="IRANSansX ExtraBold" w:hAnsi="IRANSansX ExtraBold" w:cs="IRANSansX ExtraBold"/>
        <w:color w:val="663399"/>
        <w:sz w:val="26"/>
        <w:szCs w:val="26"/>
        <w:lang w:bidi="fa-IR"/>
      </w:rPr>
      <w:t xml:space="preserve">ontract </w:t>
    </w:r>
    <w:r w:rsidR="00295C56">
      <w:rPr>
        <w:rFonts w:ascii="IRANSansX ExtraBold" w:hAnsi="IRANSansX ExtraBold" w:cs="IRANSansX ExtraBold"/>
        <w:color w:val="663399"/>
        <w:sz w:val="26"/>
        <w:szCs w:val="26"/>
        <w:lang w:bidi="fa-IR"/>
      </w:rPr>
      <w:t>of</w:t>
    </w:r>
    <w:r w:rsidR="00AD54E7" w:rsidRPr="00E92992">
      <w:rPr>
        <w:rFonts w:ascii="IRANSansX ExtraBold" w:hAnsi="IRANSansX ExtraBold" w:cs="IRANSansX ExtraBold"/>
        <w:color w:val="663399"/>
        <w:sz w:val="26"/>
        <w:szCs w:val="26"/>
        <w:lang w:bidi="fa-IR"/>
      </w:rPr>
      <w:t xml:space="preserve"> Git</w:t>
    </w:r>
    <w:r w:rsidR="00351397" w:rsidRPr="00E92992">
      <w:rPr>
        <w:rFonts w:ascii="IRANSansX ExtraBold" w:hAnsi="IRANSansX ExtraBold" w:cs="IRANSansX ExtraBold"/>
        <w:color w:val="663399"/>
        <w:sz w:val="26"/>
        <w:szCs w:val="26"/>
        <w:lang w:bidi="fa-IR"/>
      </w:rPr>
      <w:t>y</w:t>
    </w:r>
    <w:r w:rsidR="00AD54E7" w:rsidRPr="00E92992">
      <w:rPr>
        <w:rFonts w:ascii="IRANSansX ExtraBold" w:hAnsi="IRANSansX ExtraBold" w:cs="IRANSansX ExtraBold"/>
        <w:color w:val="663399"/>
        <w:sz w:val="26"/>
        <w:szCs w:val="26"/>
        <w:lang w:bidi="fa-IR"/>
      </w:rPr>
      <w:t xml:space="preserve"> </w:t>
    </w:r>
    <w:r w:rsidR="00351397" w:rsidRPr="00E92992">
      <w:rPr>
        <w:rFonts w:ascii="IRANSansX ExtraBold" w:hAnsi="IRANSansX ExtraBold" w:cs="IRANSansX ExtraBold"/>
        <w:color w:val="663399"/>
        <w:sz w:val="26"/>
        <w:szCs w:val="26"/>
        <w:lang w:bidi="fa-IR"/>
      </w:rPr>
      <w:t>M</w:t>
    </w:r>
    <w:r w:rsidR="00AD54E7" w:rsidRPr="00E92992">
      <w:rPr>
        <w:rFonts w:ascii="IRANSansX ExtraBold" w:hAnsi="IRANSansX ExtraBold" w:cs="IRANSansX ExtraBold"/>
        <w:color w:val="663399"/>
        <w:sz w:val="26"/>
        <w:szCs w:val="26"/>
        <w:lang w:bidi="fa-IR"/>
      </w:rPr>
      <w:t xml:space="preserve">anagement </w:t>
    </w:r>
    <w:r w:rsidR="00351397" w:rsidRPr="00E92992">
      <w:rPr>
        <w:rFonts w:ascii="IRANSansX ExtraBold" w:hAnsi="IRANSansX ExtraBold" w:cs="IRANSansX ExtraBold"/>
        <w:color w:val="663399"/>
        <w:sz w:val="26"/>
        <w:szCs w:val="26"/>
        <w:lang w:bidi="fa-IR"/>
      </w:rPr>
      <w:t>D</w:t>
    </w:r>
    <w:r w:rsidR="00AD54E7" w:rsidRPr="00E92992">
      <w:rPr>
        <w:rFonts w:ascii="IRANSansX ExtraBold" w:hAnsi="IRANSansX ExtraBold" w:cs="IRANSansX ExtraBold"/>
        <w:color w:val="663399"/>
        <w:sz w:val="26"/>
        <w:szCs w:val="26"/>
        <w:lang w:bidi="fa-IR"/>
      </w:rPr>
      <w:t>ashboards</w:t>
    </w:r>
    <w:r w:rsidR="0021295E">
      <w:rPr>
        <w:rFonts w:ascii="IRANSansX ExtraBold" w:hAnsi="IRANSansX ExtraBold" w:cs="IRANSansX ExtraBold"/>
        <w:color w:val="663399"/>
        <w:sz w:val="26"/>
        <w:szCs w:val="26"/>
        <w:rtl/>
        <w:lang w:bidi="fa-IR"/>
      </w:rPr>
      <w:tab/>
    </w:r>
    <w:sdt>
      <w:sdtPr>
        <w:rPr>
          <w:rFonts w:ascii="Segoe UI" w:hAnsi="Segoe UI" w:cs="Segoe UI"/>
          <w:color w:val="B31166"/>
          <w:sz w:val="32"/>
          <w:szCs w:val="32"/>
        </w:rPr>
        <w:id w:val="-1709403479"/>
        <w:docPartObj>
          <w:docPartGallery w:val="Page Numbers (Bottom of Page)"/>
          <w:docPartUnique/>
        </w:docPartObj>
      </w:sdtPr>
      <w:sdtEndPr>
        <w:rPr>
          <w:sz w:val="24"/>
          <w:szCs w:val="24"/>
        </w:rPr>
      </w:sdtEndPr>
      <w:sdtContent>
        <w:r w:rsidR="0021295E" w:rsidRPr="0021295E">
          <w:rPr>
            <w:rFonts w:ascii="Segoe UI" w:hAnsi="Segoe UI" w:cs="Segoe UI"/>
            <w:color w:val="663399"/>
            <w:sz w:val="32"/>
            <w:szCs w:val="32"/>
          </w:rPr>
          <w:fldChar w:fldCharType="begin"/>
        </w:r>
        <w:r w:rsidR="0021295E" w:rsidRPr="0021295E">
          <w:rPr>
            <w:rFonts w:ascii="Segoe UI" w:hAnsi="Segoe UI" w:cs="Segoe UI"/>
            <w:color w:val="663399"/>
            <w:sz w:val="32"/>
            <w:szCs w:val="32"/>
          </w:rPr>
          <w:instrText xml:space="preserve"> PAGE    \* MERGEFORMAT </w:instrText>
        </w:r>
        <w:r w:rsidR="0021295E" w:rsidRPr="0021295E">
          <w:rPr>
            <w:rFonts w:ascii="Segoe UI" w:hAnsi="Segoe UI" w:cs="Segoe UI"/>
            <w:color w:val="663399"/>
            <w:sz w:val="32"/>
            <w:szCs w:val="32"/>
          </w:rPr>
          <w:fldChar w:fldCharType="separate"/>
        </w:r>
        <w:r w:rsidR="0021295E" w:rsidRPr="0021295E">
          <w:rPr>
            <w:rFonts w:ascii="Segoe UI" w:hAnsi="Segoe UI" w:cs="Segoe UI"/>
            <w:color w:val="663399"/>
            <w:sz w:val="32"/>
            <w:szCs w:val="32"/>
          </w:rPr>
          <w:t>1</w:t>
        </w:r>
        <w:r w:rsidR="0021295E" w:rsidRPr="0021295E">
          <w:rPr>
            <w:rFonts w:ascii="Segoe UI" w:hAnsi="Segoe UI" w:cs="Segoe UI"/>
            <w:color w:val="663399"/>
            <w:sz w:val="32"/>
            <w:szCs w:val="32"/>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DAF"/>
    <w:multiLevelType w:val="hybridMultilevel"/>
    <w:tmpl w:val="998E4CF8"/>
    <w:lvl w:ilvl="0" w:tplc="FFFFFFFF">
      <w:start w:val="1"/>
      <w:numFmt w:val="decimal"/>
      <w:lvlText w:val="%1."/>
      <w:lvlJc w:val="left"/>
      <w:pPr>
        <w:ind w:left="810" w:hanging="360"/>
      </w:pPr>
      <w:rPr>
        <w:rFonts w:hint="default"/>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 w15:restartNumberingAfterBreak="0">
    <w:nsid w:val="1D3B0F82"/>
    <w:multiLevelType w:val="hybridMultilevel"/>
    <w:tmpl w:val="15966150"/>
    <w:lvl w:ilvl="0" w:tplc="460E1D52">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15:restartNumberingAfterBreak="0">
    <w:nsid w:val="3DEE1D7E"/>
    <w:multiLevelType w:val="hybridMultilevel"/>
    <w:tmpl w:val="998E4C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5275C9"/>
    <w:multiLevelType w:val="hybridMultilevel"/>
    <w:tmpl w:val="CF080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EA2916"/>
    <w:multiLevelType w:val="hybridMultilevel"/>
    <w:tmpl w:val="A32C7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1F325A"/>
    <w:multiLevelType w:val="hybridMultilevel"/>
    <w:tmpl w:val="998E4C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B7A08C7"/>
    <w:multiLevelType w:val="hybridMultilevel"/>
    <w:tmpl w:val="6E7CF13A"/>
    <w:lvl w:ilvl="0" w:tplc="D4B6C054">
      <w:start w:val="1"/>
      <w:numFmt w:val="decimal"/>
      <w:pStyle w:val="a"/>
      <w:lvlText w:val="%1."/>
      <w:lvlJc w:val="left"/>
      <w:pPr>
        <w:ind w:left="360" w:hanging="360"/>
      </w:pPr>
      <w:rPr>
        <w:rFonts w:asciiTheme="minorHAnsi" w:hAnsiTheme="minorHAnsi" w:cs="B Nazanin" w:hint="default"/>
        <w:b/>
        <w:bCs/>
        <w:i w:val="0"/>
        <w:iCs w:val="0"/>
        <w:sz w:val="32"/>
        <w:szCs w:val="3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A54496D"/>
    <w:multiLevelType w:val="hybridMultilevel"/>
    <w:tmpl w:val="1F7C3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1"/>
  </w:num>
  <w:num w:numId="6">
    <w:abstractNumId w:val="6"/>
  </w:num>
  <w:num w:numId="7">
    <w:abstractNumId w:val="6"/>
  </w:num>
  <w:num w:numId="8">
    <w:abstractNumId w:val="6"/>
  </w:num>
  <w:num w:numId="9">
    <w:abstractNumId w:val="7"/>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3"/>
  </w:num>
  <w:num w:numId="20">
    <w:abstractNumId w:val="4"/>
  </w:num>
  <w:num w:numId="2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ity">
    <w15:presenceInfo w15:providerId="None" w15:userId="Git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D5"/>
    <w:rsid w:val="000038B8"/>
    <w:rsid w:val="0001138A"/>
    <w:rsid w:val="00011F3C"/>
    <w:rsid w:val="00013AF6"/>
    <w:rsid w:val="00015876"/>
    <w:rsid w:val="00016786"/>
    <w:rsid w:val="00021606"/>
    <w:rsid w:val="00022B2B"/>
    <w:rsid w:val="00024E67"/>
    <w:rsid w:val="00033358"/>
    <w:rsid w:val="000374F3"/>
    <w:rsid w:val="0004047F"/>
    <w:rsid w:val="00040A6E"/>
    <w:rsid w:val="0004540D"/>
    <w:rsid w:val="00046161"/>
    <w:rsid w:val="00047E17"/>
    <w:rsid w:val="00051133"/>
    <w:rsid w:val="00055C25"/>
    <w:rsid w:val="00056EA8"/>
    <w:rsid w:val="00057D26"/>
    <w:rsid w:val="0006163E"/>
    <w:rsid w:val="000669AE"/>
    <w:rsid w:val="000707A8"/>
    <w:rsid w:val="0007248A"/>
    <w:rsid w:val="00075656"/>
    <w:rsid w:val="00081E3B"/>
    <w:rsid w:val="00083EA5"/>
    <w:rsid w:val="00091EF1"/>
    <w:rsid w:val="00093B7C"/>
    <w:rsid w:val="000B43B0"/>
    <w:rsid w:val="000B4E2D"/>
    <w:rsid w:val="000D07E9"/>
    <w:rsid w:val="000D2B86"/>
    <w:rsid w:val="000D6098"/>
    <w:rsid w:val="000E19BC"/>
    <w:rsid w:val="000F059A"/>
    <w:rsid w:val="000F1513"/>
    <w:rsid w:val="000F1D33"/>
    <w:rsid w:val="000F34FA"/>
    <w:rsid w:val="001015DD"/>
    <w:rsid w:val="001106EA"/>
    <w:rsid w:val="00110A83"/>
    <w:rsid w:val="00120038"/>
    <w:rsid w:val="00135902"/>
    <w:rsid w:val="00142164"/>
    <w:rsid w:val="0014646E"/>
    <w:rsid w:val="00146942"/>
    <w:rsid w:val="001508D6"/>
    <w:rsid w:val="00153120"/>
    <w:rsid w:val="00154F49"/>
    <w:rsid w:val="001561EB"/>
    <w:rsid w:val="00157229"/>
    <w:rsid w:val="00170344"/>
    <w:rsid w:val="00170725"/>
    <w:rsid w:val="00181597"/>
    <w:rsid w:val="00191332"/>
    <w:rsid w:val="0019241E"/>
    <w:rsid w:val="001A7615"/>
    <w:rsid w:val="001B22FD"/>
    <w:rsid w:val="001B3567"/>
    <w:rsid w:val="001B3C5C"/>
    <w:rsid w:val="001B51DB"/>
    <w:rsid w:val="001B573E"/>
    <w:rsid w:val="001B5788"/>
    <w:rsid w:val="001B6F37"/>
    <w:rsid w:val="001C6165"/>
    <w:rsid w:val="001D07BA"/>
    <w:rsid w:val="001D19FD"/>
    <w:rsid w:val="001D4994"/>
    <w:rsid w:val="001D773B"/>
    <w:rsid w:val="001E4EBB"/>
    <w:rsid w:val="001F181B"/>
    <w:rsid w:val="001F23FD"/>
    <w:rsid w:val="00206C82"/>
    <w:rsid w:val="00207FA7"/>
    <w:rsid w:val="002105C6"/>
    <w:rsid w:val="0021191C"/>
    <w:rsid w:val="0021295E"/>
    <w:rsid w:val="00215CB3"/>
    <w:rsid w:val="002215E7"/>
    <w:rsid w:val="00223609"/>
    <w:rsid w:val="00224EC3"/>
    <w:rsid w:val="00226666"/>
    <w:rsid w:val="002339E6"/>
    <w:rsid w:val="0023772E"/>
    <w:rsid w:val="00242AC6"/>
    <w:rsid w:val="00246A18"/>
    <w:rsid w:val="00247B2F"/>
    <w:rsid w:val="00251873"/>
    <w:rsid w:val="00255E47"/>
    <w:rsid w:val="00257CC4"/>
    <w:rsid w:val="00265FC8"/>
    <w:rsid w:val="00266896"/>
    <w:rsid w:val="00266F0D"/>
    <w:rsid w:val="002718FE"/>
    <w:rsid w:val="002728CE"/>
    <w:rsid w:val="0027568E"/>
    <w:rsid w:val="00285A06"/>
    <w:rsid w:val="002938A8"/>
    <w:rsid w:val="00295C56"/>
    <w:rsid w:val="002B0A4D"/>
    <w:rsid w:val="002B3956"/>
    <w:rsid w:val="002C0E12"/>
    <w:rsid w:val="002D2A0C"/>
    <w:rsid w:val="002D3B8A"/>
    <w:rsid w:val="002D58DF"/>
    <w:rsid w:val="002F28E3"/>
    <w:rsid w:val="002F7E42"/>
    <w:rsid w:val="0030007F"/>
    <w:rsid w:val="003056BC"/>
    <w:rsid w:val="003211FE"/>
    <w:rsid w:val="00321438"/>
    <w:rsid w:val="00322156"/>
    <w:rsid w:val="00324C45"/>
    <w:rsid w:val="003426E1"/>
    <w:rsid w:val="003442B4"/>
    <w:rsid w:val="00347821"/>
    <w:rsid w:val="00351397"/>
    <w:rsid w:val="00361E3D"/>
    <w:rsid w:val="00366508"/>
    <w:rsid w:val="003673B5"/>
    <w:rsid w:val="003817A4"/>
    <w:rsid w:val="00381ADC"/>
    <w:rsid w:val="003821E7"/>
    <w:rsid w:val="0039610E"/>
    <w:rsid w:val="003A76DB"/>
    <w:rsid w:val="003B1ABD"/>
    <w:rsid w:val="003B43C1"/>
    <w:rsid w:val="003B5E52"/>
    <w:rsid w:val="003D387C"/>
    <w:rsid w:val="003D6F0D"/>
    <w:rsid w:val="003D7C75"/>
    <w:rsid w:val="003E2E1F"/>
    <w:rsid w:val="003E6E97"/>
    <w:rsid w:val="003F5C7A"/>
    <w:rsid w:val="004047D1"/>
    <w:rsid w:val="00410410"/>
    <w:rsid w:val="004121B2"/>
    <w:rsid w:val="00415DEA"/>
    <w:rsid w:val="0041668B"/>
    <w:rsid w:val="00417F26"/>
    <w:rsid w:val="0043110D"/>
    <w:rsid w:val="004333B8"/>
    <w:rsid w:val="0045056F"/>
    <w:rsid w:val="00455447"/>
    <w:rsid w:val="00461527"/>
    <w:rsid w:val="00462164"/>
    <w:rsid w:val="004757C9"/>
    <w:rsid w:val="00490C90"/>
    <w:rsid w:val="00494176"/>
    <w:rsid w:val="004964E2"/>
    <w:rsid w:val="004A39F0"/>
    <w:rsid w:val="004A5A9C"/>
    <w:rsid w:val="004B0E4D"/>
    <w:rsid w:val="004B1990"/>
    <w:rsid w:val="004B7498"/>
    <w:rsid w:val="004C3EF2"/>
    <w:rsid w:val="004C7ADF"/>
    <w:rsid w:val="004D3724"/>
    <w:rsid w:val="004D5C3D"/>
    <w:rsid w:val="004D5EEB"/>
    <w:rsid w:val="004D772C"/>
    <w:rsid w:val="004E3969"/>
    <w:rsid w:val="004E402C"/>
    <w:rsid w:val="0050278B"/>
    <w:rsid w:val="00510079"/>
    <w:rsid w:val="00512F19"/>
    <w:rsid w:val="0051622A"/>
    <w:rsid w:val="00526B8C"/>
    <w:rsid w:val="00530127"/>
    <w:rsid w:val="0054131D"/>
    <w:rsid w:val="00547989"/>
    <w:rsid w:val="00556830"/>
    <w:rsid w:val="00561241"/>
    <w:rsid w:val="0058288F"/>
    <w:rsid w:val="00594947"/>
    <w:rsid w:val="005954DC"/>
    <w:rsid w:val="00596740"/>
    <w:rsid w:val="005A28CB"/>
    <w:rsid w:val="005A6CC5"/>
    <w:rsid w:val="005B23F2"/>
    <w:rsid w:val="005B6042"/>
    <w:rsid w:val="005B65CE"/>
    <w:rsid w:val="005C0AD1"/>
    <w:rsid w:val="005C2274"/>
    <w:rsid w:val="005C4923"/>
    <w:rsid w:val="005D05C0"/>
    <w:rsid w:val="005D54FC"/>
    <w:rsid w:val="005D692F"/>
    <w:rsid w:val="005E2722"/>
    <w:rsid w:val="005E3275"/>
    <w:rsid w:val="005E3607"/>
    <w:rsid w:val="005E421D"/>
    <w:rsid w:val="005F1F1B"/>
    <w:rsid w:val="005F776B"/>
    <w:rsid w:val="00602F19"/>
    <w:rsid w:val="00603017"/>
    <w:rsid w:val="0060697B"/>
    <w:rsid w:val="006136CA"/>
    <w:rsid w:val="00613C36"/>
    <w:rsid w:val="00617CC5"/>
    <w:rsid w:val="00621664"/>
    <w:rsid w:val="006236ED"/>
    <w:rsid w:val="006268C4"/>
    <w:rsid w:val="006270D1"/>
    <w:rsid w:val="00627498"/>
    <w:rsid w:val="00633FC6"/>
    <w:rsid w:val="00640FDF"/>
    <w:rsid w:val="00643688"/>
    <w:rsid w:val="00647162"/>
    <w:rsid w:val="006514A0"/>
    <w:rsid w:val="006545A3"/>
    <w:rsid w:val="0065641B"/>
    <w:rsid w:val="00656589"/>
    <w:rsid w:val="00660DE1"/>
    <w:rsid w:val="006637C7"/>
    <w:rsid w:val="00675AD5"/>
    <w:rsid w:val="00681D94"/>
    <w:rsid w:val="00684831"/>
    <w:rsid w:val="006938EB"/>
    <w:rsid w:val="00694A11"/>
    <w:rsid w:val="006A0EED"/>
    <w:rsid w:val="006A3077"/>
    <w:rsid w:val="006A76F6"/>
    <w:rsid w:val="006B0084"/>
    <w:rsid w:val="006B7887"/>
    <w:rsid w:val="006C6655"/>
    <w:rsid w:val="006D7238"/>
    <w:rsid w:val="006E74D4"/>
    <w:rsid w:val="006F1720"/>
    <w:rsid w:val="00702AEF"/>
    <w:rsid w:val="007040DC"/>
    <w:rsid w:val="00713BF0"/>
    <w:rsid w:val="00720690"/>
    <w:rsid w:val="00720883"/>
    <w:rsid w:val="007335DD"/>
    <w:rsid w:val="0073683C"/>
    <w:rsid w:val="00737D72"/>
    <w:rsid w:val="00750370"/>
    <w:rsid w:val="00752CAD"/>
    <w:rsid w:val="00756977"/>
    <w:rsid w:val="0076680F"/>
    <w:rsid w:val="0077088D"/>
    <w:rsid w:val="00775A5A"/>
    <w:rsid w:val="00775C8B"/>
    <w:rsid w:val="007807E8"/>
    <w:rsid w:val="00791E61"/>
    <w:rsid w:val="00793A67"/>
    <w:rsid w:val="007A5628"/>
    <w:rsid w:val="007A63B6"/>
    <w:rsid w:val="007B47FE"/>
    <w:rsid w:val="007B614C"/>
    <w:rsid w:val="007B742B"/>
    <w:rsid w:val="007B7C2E"/>
    <w:rsid w:val="007C5EF3"/>
    <w:rsid w:val="007D5042"/>
    <w:rsid w:val="007D6553"/>
    <w:rsid w:val="007E69E2"/>
    <w:rsid w:val="007F203C"/>
    <w:rsid w:val="007F490E"/>
    <w:rsid w:val="007F7B42"/>
    <w:rsid w:val="00803FD5"/>
    <w:rsid w:val="008068D6"/>
    <w:rsid w:val="00811D49"/>
    <w:rsid w:val="00812533"/>
    <w:rsid w:val="008133CE"/>
    <w:rsid w:val="00816961"/>
    <w:rsid w:val="0082139E"/>
    <w:rsid w:val="008250A1"/>
    <w:rsid w:val="00826AD3"/>
    <w:rsid w:val="00827FA7"/>
    <w:rsid w:val="008421C8"/>
    <w:rsid w:val="008463CD"/>
    <w:rsid w:val="008519B0"/>
    <w:rsid w:val="0085264A"/>
    <w:rsid w:val="008623A0"/>
    <w:rsid w:val="008652E7"/>
    <w:rsid w:val="008769BC"/>
    <w:rsid w:val="00880605"/>
    <w:rsid w:val="008810AD"/>
    <w:rsid w:val="00886703"/>
    <w:rsid w:val="00886F40"/>
    <w:rsid w:val="00887944"/>
    <w:rsid w:val="00893F4E"/>
    <w:rsid w:val="008A6ABF"/>
    <w:rsid w:val="008A7EAB"/>
    <w:rsid w:val="008B48D5"/>
    <w:rsid w:val="008C37ED"/>
    <w:rsid w:val="008D0C4C"/>
    <w:rsid w:val="008D341C"/>
    <w:rsid w:val="008D75DA"/>
    <w:rsid w:val="008E314D"/>
    <w:rsid w:val="008E3B3F"/>
    <w:rsid w:val="008F3C7A"/>
    <w:rsid w:val="00903FD8"/>
    <w:rsid w:val="009042F9"/>
    <w:rsid w:val="009102C1"/>
    <w:rsid w:val="0091222D"/>
    <w:rsid w:val="00912FC4"/>
    <w:rsid w:val="00915263"/>
    <w:rsid w:val="00915BF0"/>
    <w:rsid w:val="00920464"/>
    <w:rsid w:val="009258FB"/>
    <w:rsid w:val="00925F38"/>
    <w:rsid w:val="00927444"/>
    <w:rsid w:val="00930A11"/>
    <w:rsid w:val="00934B53"/>
    <w:rsid w:val="0093554D"/>
    <w:rsid w:val="00936FEF"/>
    <w:rsid w:val="00944376"/>
    <w:rsid w:val="0094508C"/>
    <w:rsid w:val="00947590"/>
    <w:rsid w:val="009512E6"/>
    <w:rsid w:val="00954A4D"/>
    <w:rsid w:val="009567FB"/>
    <w:rsid w:val="00961608"/>
    <w:rsid w:val="00961902"/>
    <w:rsid w:val="00964681"/>
    <w:rsid w:val="00965748"/>
    <w:rsid w:val="00980F24"/>
    <w:rsid w:val="009812A1"/>
    <w:rsid w:val="00981A27"/>
    <w:rsid w:val="0098336D"/>
    <w:rsid w:val="00997324"/>
    <w:rsid w:val="009B1527"/>
    <w:rsid w:val="009B3086"/>
    <w:rsid w:val="009B3381"/>
    <w:rsid w:val="009B5404"/>
    <w:rsid w:val="009C00F1"/>
    <w:rsid w:val="009D1F1C"/>
    <w:rsid w:val="009D217C"/>
    <w:rsid w:val="009D31FA"/>
    <w:rsid w:val="009D4741"/>
    <w:rsid w:val="009D5A9D"/>
    <w:rsid w:val="009D5B5C"/>
    <w:rsid w:val="009E07E8"/>
    <w:rsid w:val="009E463D"/>
    <w:rsid w:val="009E6F7A"/>
    <w:rsid w:val="009F616E"/>
    <w:rsid w:val="00A017C0"/>
    <w:rsid w:val="00A134C1"/>
    <w:rsid w:val="00A22CB6"/>
    <w:rsid w:val="00A238C9"/>
    <w:rsid w:val="00A23E07"/>
    <w:rsid w:val="00A26125"/>
    <w:rsid w:val="00A30039"/>
    <w:rsid w:val="00A3694C"/>
    <w:rsid w:val="00A41E04"/>
    <w:rsid w:val="00A45274"/>
    <w:rsid w:val="00A51AE2"/>
    <w:rsid w:val="00A5252D"/>
    <w:rsid w:val="00A53113"/>
    <w:rsid w:val="00A902D4"/>
    <w:rsid w:val="00AB0952"/>
    <w:rsid w:val="00AB342F"/>
    <w:rsid w:val="00AB5C7E"/>
    <w:rsid w:val="00AB727E"/>
    <w:rsid w:val="00AC0B86"/>
    <w:rsid w:val="00AC0D0B"/>
    <w:rsid w:val="00AC6244"/>
    <w:rsid w:val="00AC624E"/>
    <w:rsid w:val="00AD4B10"/>
    <w:rsid w:val="00AD54E7"/>
    <w:rsid w:val="00AE4B83"/>
    <w:rsid w:val="00AF42BB"/>
    <w:rsid w:val="00B00B33"/>
    <w:rsid w:val="00B025C0"/>
    <w:rsid w:val="00B025EC"/>
    <w:rsid w:val="00B031D1"/>
    <w:rsid w:val="00B04371"/>
    <w:rsid w:val="00B10E74"/>
    <w:rsid w:val="00B12612"/>
    <w:rsid w:val="00B14216"/>
    <w:rsid w:val="00B15F0A"/>
    <w:rsid w:val="00B257CE"/>
    <w:rsid w:val="00B32BC4"/>
    <w:rsid w:val="00B473B9"/>
    <w:rsid w:val="00B51E6F"/>
    <w:rsid w:val="00B56435"/>
    <w:rsid w:val="00B57DA4"/>
    <w:rsid w:val="00B647F2"/>
    <w:rsid w:val="00B7480F"/>
    <w:rsid w:val="00B770A4"/>
    <w:rsid w:val="00B9005E"/>
    <w:rsid w:val="00B919BE"/>
    <w:rsid w:val="00B92011"/>
    <w:rsid w:val="00B9354F"/>
    <w:rsid w:val="00B96075"/>
    <w:rsid w:val="00B96C6E"/>
    <w:rsid w:val="00BA0020"/>
    <w:rsid w:val="00BA20E5"/>
    <w:rsid w:val="00BA5526"/>
    <w:rsid w:val="00BB0B8F"/>
    <w:rsid w:val="00BB2C75"/>
    <w:rsid w:val="00BB43DA"/>
    <w:rsid w:val="00BB6EC1"/>
    <w:rsid w:val="00BC4259"/>
    <w:rsid w:val="00BC45C0"/>
    <w:rsid w:val="00BC5313"/>
    <w:rsid w:val="00BC7648"/>
    <w:rsid w:val="00BD4B72"/>
    <w:rsid w:val="00BD6298"/>
    <w:rsid w:val="00BF43FD"/>
    <w:rsid w:val="00C07E78"/>
    <w:rsid w:val="00C127F2"/>
    <w:rsid w:val="00C1779E"/>
    <w:rsid w:val="00C2478B"/>
    <w:rsid w:val="00C27C95"/>
    <w:rsid w:val="00C27E15"/>
    <w:rsid w:val="00C360EE"/>
    <w:rsid w:val="00C36FD8"/>
    <w:rsid w:val="00C41DAB"/>
    <w:rsid w:val="00C57600"/>
    <w:rsid w:val="00C627F8"/>
    <w:rsid w:val="00C774B6"/>
    <w:rsid w:val="00C82F60"/>
    <w:rsid w:val="00C87469"/>
    <w:rsid w:val="00C90780"/>
    <w:rsid w:val="00C90CD2"/>
    <w:rsid w:val="00CA5099"/>
    <w:rsid w:val="00CB0EEC"/>
    <w:rsid w:val="00CB3B3F"/>
    <w:rsid w:val="00CB436D"/>
    <w:rsid w:val="00CC6D5D"/>
    <w:rsid w:val="00CC7009"/>
    <w:rsid w:val="00CD5EFF"/>
    <w:rsid w:val="00CD6E36"/>
    <w:rsid w:val="00CD7C0D"/>
    <w:rsid w:val="00CE2AAC"/>
    <w:rsid w:val="00CE5726"/>
    <w:rsid w:val="00CF5529"/>
    <w:rsid w:val="00CF5A98"/>
    <w:rsid w:val="00CF7A7B"/>
    <w:rsid w:val="00D020E5"/>
    <w:rsid w:val="00D06EBD"/>
    <w:rsid w:val="00D24476"/>
    <w:rsid w:val="00D247A0"/>
    <w:rsid w:val="00D35AF3"/>
    <w:rsid w:val="00D44F85"/>
    <w:rsid w:val="00D55FD9"/>
    <w:rsid w:val="00D61EC1"/>
    <w:rsid w:val="00D65AE2"/>
    <w:rsid w:val="00D723D2"/>
    <w:rsid w:val="00D74B9F"/>
    <w:rsid w:val="00D81AA8"/>
    <w:rsid w:val="00D8201D"/>
    <w:rsid w:val="00D82582"/>
    <w:rsid w:val="00D93A72"/>
    <w:rsid w:val="00DA1454"/>
    <w:rsid w:val="00DB416A"/>
    <w:rsid w:val="00DC0E21"/>
    <w:rsid w:val="00DC7AFB"/>
    <w:rsid w:val="00DD557A"/>
    <w:rsid w:val="00DD78BA"/>
    <w:rsid w:val="00DE04F3"/>
    <w:rsid w:val="00DE67BD"/>
    <w:rsid w:val="00DF051D"/>
    <w:rsid w:val="00DF0EEB"/>
    <w:rsid w:val="00DF777A"/>
    <w:rsid w:val="00E003B5"/>
    <w:rsid w:val="00E02059"/>
    <w:rsid w:val="00E046D5"/>
    <w:rsid w:val="00E11629"/>
    <w:rsid w:val="00E134DC"/>
    <w:rsid w:val="00E16B56"/>
    <w:rsid w:val="00E17B16"/>
    <w:rsid w:val="00E21C8F"/>
    <w:rsid w:val="00E22F7A"/>
    <w:rsid w:val="00E251BA"/>
    <w:rsid w:val="00E27DA9"/>
    <w:rsid w:val="00E27ED3"/>
    <w:rsid w:val="00E30591"/>
    <w:rsid w:val="00E327E6"/>
    <w:rsid w:val="00E3653F"/>
    <w:rsid w:val="00E3712F"/>
    <w:rsid w:val="00E37F87"/>
    <w:rsid w:val="00E43DA5"/>
    <w:rsid w:val="00E46DD7"/>
    <w:rsid w:val="00E52733"/>
    <w:rsid w:val="00E707EA"/>
    <w:rsid w:val="00E7223D"/>
    <w:rsid w:val="00E77732"/>
    <w:rsid w:val="00E77AE8"/>
    <w:rsid w:val="00E77FCD"/>
    <w:rsid w:val="00E80431"/>
    <w:rsid w:val="00E86086"/>
    <w:rsid w:val="00E9032C"/>
    <w:rsid w:val="00E92992"/>
    <w:rsid w:val="00E9785A"/>
    <w:rsid w:val="00EA6248"/>
    <w:rsid w:val="00EB0BB3"/>
    <w:rsid w:val="00EB1FE2"/>
    <w:rsid w:val="00EB5AD8"/>
    <w:rsid w:val="00EB6051"/>
    <w:rsid w:val="00EC1D67"/>
    <w:rsid w:val="00EC4063"/>
    <w:rsid w:val="00EC5682"/>
    <w:rsid w:val="00EC752E"/>
    <w:rsid w:val="00ED5513"/>
    <w:rsid w:val="00ED55B6"/>
    <w:rsid w:val="00EE0758"/>
    <w:rsid w:val="00EE2540"/>
    <w:rsid w:val="00EF0678"/>
    <w:rsid w:val="00EF651D"/>
    <w:rsid w:val="00F03B71"/>
    <w:rsid w:val="00F126E3"/>
    <w:rsid w:val="00F17579"/>
    <w:rsid w:val="00F30AD9"/>
    <w:rsid w:val="00F40B1B"/>
    <w:rsid w:val="00F41C04"/>
    <w:rsid w:val="00F450FC"/>
    <w:rsid w:val="00F4659A"/>
    <w:rsid w:val="00F51B09"/>
    <w:rsid w:val="00F56590"/>
    <w:rsid w:val="00F70D07"/>
    <w:rsid w:val="00F71B65"/>
    <w:rsid w:val="00F84959"/>
    <w:rsid w:val="00F9313B"/>
    <w:rsid w:val="00F95227"/>
    <w:rsid w:val="00FA6515"/>
    <w:rsid w:val="00FA6E65"/>
    <w:rsid w:val="00FB1AF5"/>
    <w:rsid w:val="00FB2DCA"/>
    <w:rsid w:val="00FB36AD"/>
    <w:rsid w:val="00FB7A65"/>
    <w:rsid w:val="00FC05FF"/>
    <w:rsid w:val="00FC610D"/>
    <w:rsid w:val="00FC6F5F"/>
    <w:rsid w:val="00FC77D6"/>
    <w:rsid w:val="00FC7A95"/>
    <w:rsid w:val="00FD2B65"/>
    <w:rsid w:val="00FE11FF"/>
    <w:rsid w:val="00FE3282"/>
    <w:rsid w:val="00FF3B75"/>
    <w:rsid w:val="00FF4AB4"/>
    <w:rsid w:val="00FF6176"/>
    <w:rsid w:val="00FF63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116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7A0"/>
    <w:pPr>
      <w:jc w:val="both"/>
    </w:pPr>
    <w:rPr>
      <w:rFonts w:ascii="Segoe UI" w:hAnsi="Segoe UI" w:cs="IRANSansX"/>
      <w:sz w:val="24"/>
      <w:szCs w:val="24"/>
    </w:rPr>
  </w:style>
  <w:style w:type="paragraph" w:styleId="Heading1">
    <w:name w:val="heading 1"/>
    <w:basedOn w:val="a"/>
    <w:next w:val="Normal"/>
    <w:link w:val="Heading1Char"/>
    <w:uiPriority w:val="9"/>
    <w:qFormat/>
    <w:rsid w:val="00E43DA5"/>
    <w:pPr>
      <w:keepNext/>
      <w:numPr>
        <w:numId w:val="0"/>
      </w:numPr>
      <w:spacing w:before="480" w:after="0"/>
      <w:ind w:left="357" w:hanging="357"/>
      <w:outlineLvl w:val="0"/>
    </w:pPr>
    <w:rPr>
      <w:rFonts w:ascii="IRANSansX Black" w:hAnsi="IRANSansX Black" w:cs="IRANSansX Black"/>
      <w:sz w:val="28"/>
      <w:szCs w:val="28"/>
    </w:rPr>
  </w:style>
  <w:style w:type="paragraph" w:styleId="Heading2">
    <w:name w:val="heading 2"/>
    <w:basedOn w:val="Normal"/>
    <w:next w:val="Normal"/>
    <w:link w:val="Heading2Char"/>
    <w:uiPriority w:val="9"/>
    <w:unhideWhenUsed/>
    <w:qFormat/>
    <w:rsid w:val="00E43DA5"/>
    <w:pPr>
      <w:keepNext/>
      <w:spacing w:before="360" w:after="0"/>
      <w:contextualSpacing/>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609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0D6098"/>
    <w:rPr>
      <w:rFonts w:eastAsiaTheme="minorEastAsia"/>
      <w:kern w:val="0"/>
      <w14:ligatures w14:val="none"/>
    </w:rPr>
  </w:style>
  <w:style w:type="character" w:styleId="Hyperlink">
    <w:name w:val="Hyperlink"/>
    <w:basedOn w:val="DefaultParagraphFont"/>
    <w:uiPriority w:val="99"/>
    <w:unhideWhenUsed/>
    <w:rsid w:val="006236ED"/>
    <w:rPr>
      <w:color w:val="0563C1" w:themeColor="hyperlink"/>
      <w:u w:val="single"/>
    </w:rPr>
  </w:style>
  <w:style w:type="character" w:styleId="UnresolvedMention">
    <w:name w:val="Unresolved Mention"/>
    <w:basedOn w:val="DefaultParagraphFont"/>
    <w:uiPriority w:val="99"/>
    <w:semiHidden/>
    <w:unhideWhenUsed/>
    <w:rsid w:val="006236ED"/>
    <w:rPr>
      <w:color w:val="605E5C"/>
      <w:shd w:val="clear" w:color="auto" w:fill="E1DFDD"/>
    </w:rPr>
  </w:style>
  <w:style w:type="paragraph" w:styleId="Header">
    <w:name w:val="header"/>
    <w:basedOn w:val="Normal"/>
    <w:link w:val="HeaderChar"/>
    <w:uiPriority w:val="99"/>
    <w:unhideWhenUsed/>
    <w:rsid w:val="00FB2D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DCA"/>
  </w:style>
  <w:style w:type="paragraph" w:styleId="Footer">
    <w:name w:val="footer"/>
    <w:basedOn w:val="Normal"/>
    <w:link w:val="FooterChar"/>
    <w:uiPriority w:val="99"/>
    <w:unhideWhenUsed/>
    <w:rsid w:val="00FB2D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DCA"/>
  </w:style>
  <w:style w:type="paragraph" w:customStyle="1" w:styleId="a0">
    <w:name w:val="شماره صفحه فارسی"/>
    <w:basedOn w:val="Normal"/>
    <w:qFormat/>
    <w:rsid w:val="00E22F7A"/>
    <w:pPr>
      <w:jc w:val="center"/>
    </w:pPr>
    <w:rPr>
      <w:rFonts w:ascii="B Nazanin" w:eastAsia="B Nazanin" w:hAnsi="B Nazanin"/>
      <w:b/>
      <w:bCs/>
    </w:rPr>
  </w:style>
  <w:style w:type="paragraph" w:styleId="ListParagraph">
    <w:name w:val="List Paragraph"/>
    <w:basedOn w:val="Normal"/>
    <w:uiPriority w:val="34"/>
    <w:qFormat/>
    <w:rsid w:val="00321438"/>
    <w:pPr>
      <w:ind w:left="720"/>
      <w:contextualSpacing/>
    </w:pPr>
  </w:style>
  <w:style w:type="paragraph" w:customStyle="1" w:styleId="a">
    <w:name w:val="عنوان"/>
    <w:basedOn w:val="ListParagraph"/>
    <w:qFormat/>
    <w:rsid w:val="002215E7"/>
    <w:pPr>
      <w:numPr>
        <w:numId w:val="1"/>
      </w:numPr>
    </w:pPr>
    <w:rPr>
      <w:rFonts w:ascii="B Nazanin" w:eastAsia="B Nazanin" w:hAnsi="B Nazanin"/>
      <w:b/>
      <w:bCs/>
      <w:sz w:val="32"/>
      <w:szCs w:val="32"/>
    </w:rPr>
  </w:style>
  <w:style w:type="character" w:customStyle="1" w:styleId="Heading1Char">
    <w:name w:val="Heading 1 Char"/>
    <w:basedOn w:val="DefaultParagraphFont"/>
    <w:link w:val="Heading1"/>
    <w:uiPriority w:val="9"/>
    <w:rsid w:val="00E43DA5"/>
    <w:rPr>
      <w:rFonts w:ascii="IRANSansX Black" w:eastAsia="B Nazanin" w:hAnsi="IRANSansX Black" w:cs="IRANSansX Black"/>
      <w:b/>
      <w:bCs/>
      <w:sz w:val="28"/>
      <w:szCs w:val="28"/>
    </w:rPr>
  </w:style>
  <w:style w:type="character" w:customStyle="1" w:styleId="Heading2Char">
    <w:name w:val="Heading 2 Char"/>
    <w:basedOn w:val="DefaultParagraphFont"/>
    <w:link w:val="Heading2"/>
    <w:uiPriority w:val="9"/>
    <w:rsid w:val="00E43DA5"/>
    <w:rPr>
      <w:rFonts w:ascii="IRANSansX" w:hAnsi="IRANSansX" w:cs="IRANSansX"/>
      <w:b/>
      <w:bCs/>
      <w:sz w:val="24"/>
      <w:szCs w:val="24"/>
    </w:rPr>
  </w:style>
  <w:style w:type="paragraph" w:styleId="Subtitle">
    <w:name w:val="Subtitle"/>
    <w:basedOn w:val="Normal"/>
    <w:next w:val="Normal"/>
    <w:link w:val="SubtitleChar"/>
    <w:uiPriority w:val="11"/>
    <w:qFormat/>
    <w:rsid w:val="00FB7A65"/>
    <w:pPr>
      <w:ind w:left="432"/>
    </w:pPr>
  </w:style>
  <w:style w:type="character" w:customStyle="1" w:styleId="SubtitleChar">
    <w:name w:val="Subtitle Char"/>
    <w:basedOn w:val="DefaultParagraphFont"/>
    <w:link w:val="Subtitle"/>
    <w:uiPriority w:val="11"/>
    <w:rsid w:val="00FB7A65"/>
    <w:rPr>
      <w:rFonts w:ascii="IRANSansX" w:hAnsi="IRANSansX" w:cs="IRANSansX"/>
      <w:sz w:val="24"/>
      <w:szCs w:val="24"/>
    </w:rPr>
  </w:style>
  <w:style w:type="table" w:styleId="TableGrid">
    <w:name w:val="Table Grid"/>
    <w:basedOn w:val="TableNormal"/>
    <w:uiPriority w:val="39"/>
    <w:rsid w:val="00293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58DF"/>
    <w:rPr>
      <w:sz w:val="16"/>
      <w:szCs w:val="16"/>
    </w:rPr>
  </w:style>
  <w:style w:type="paragraph" w:styleId="CommentText">
    <w:name w:val="annotation text"/>
    <w:basedOn w:val="Normal"/>
    <w:link w:val="CommentTextChar"/>
    <w:uiPriority w:val="99"/>
    <w:semiHidden/>
    <w:unhideWhenUsed/>
    <w:rsid w:val="002D58DF"/>
    <w:pPr>
      <w:spacing w:line="240" w:lineRule="auto"/>
    </w:pPr>
    <w:rPr>
      <w:sz w:val="20"/>
      <w:szCs w:val="20"/>
    </w:rPr>
  </w:style>
  <w:style w:type="character" w:customStyle="1" w:styleId="CommentTextChar">
    <w:name w:val="Comment Text Char"/>
    <w:basedOn w:val="DefaultParagraphFont"/>
    <w:link w:val="CommentText"/>
    <w:uiPriority w:val="99"/>
    <w:semiHidden/>
    <w:rsid w:val="002D58DF"/>
    <w:rPr>
      <w:rFonts w:ascii="Segoe UI" w:hAnsi="Segoe UI" w:cs="IRANSansX"/>
      <w:sz w:val="20"/>
      <w:szCs w:val="20"/>
    </w:rPr>
  </w:style>
  <w:style w:type="paragraph" w:styleId="CommentSubject">
    <w:name w:val="annotation subject"/>
    <w:basedOn w:val="CommentText"/>
    <w:next w:val="CommentText"/>
    <w:link w:val="CommentSubjectChar"/>
    <w:uiPriority w:val="99"/>
    <w:semiHidden/>
    <w:unhideWhenUsed/>
    <w:rsid w:val="002D58DF"/>
    <w:rPr>
      <w:b/>
      <w:bCs/>
    </w:rPr>
  </w:style>
  <w:style w:type="character" w:customStyle="1" w:styleId="CommentSubjectChar">
    <w:name w:val="Comment Subject Char"/>
    <w:basedOn w:val="CommentTextChar"/>
    <w:link w:val="CommentSubject"/>
    <w:uiPriority w:val="99"/>
    <w:semiHidden/>
    <w:rsid w:val="002D58DF"/>
    <w:rPr>
      <w:rFonts w:ascii="Segoe UI" w:hAnsi="Segoe UI" w:cs="IRANSansX"/>
      <w:b/>
      <w:bCs/>
      <w:sz w:val="20"/>
      <w:szCs w:val="20"/>
    </w:rPr>
  </w:style>
  <w:style w:type="paragraph" w:styleId="BalloonText">
    <w:name w:val="Balloon Text"/>
    <w:basedOn w:val="Normal"/>
    <w:link w:val="BalloonTextChar"/>
    <w:uiPriority w:val="99"/>
    <w:semiHidden/>
    <w:unhideWhenUsed/>
    <w:rsid w:val="002D58DF"/>
    <w:pPr>
      <w:spacing w:after="0" w:line="240" w:lineRule="auto"/>
    </w:pPr>
    <w:rPr>
      <w:rFonts w:cs="Segoe UI"/>
      <w:sz w:val="18"/>
      <w:szCs w:val="18"/>
    </w:rPr>
  </w:style>
  <w:style w:type="character" w:customStyle="1" w:styleId="BalloonTextChar">
    <w:name w:val="Balloon Text Char"/>
    <w:basedOn w:val="DefaultParagraphFont"/>
    <w:link w:val="BalloonText"/>
    <w:uiPriority w:val="99"/>
    <w:semiHidden/>
    <w:rsid w:val="002D58DF"/>
    <w:rPr>
      <w:rFonts w:ascii="Segoe UI" w:hAnsi="Segoe UI" w:cs="Segoe UI"/>
      <w:sz w:val="18"/>
      <w:szCs w:val="18"/>
    </w:rPr>
  </w:style>
  <w:style w:type="character" w:customStyle="1" w:styleId="rynqvb">
    <w:name w:val="rynqvb"/>
    <w:basedOn w:val="DefaultParagraphFont"/>
    <w:rsid w:val="009E4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19751">
      <w:bodyDiv w:val="1"/>
      <w:marLeft w:val="0"/>
      <w:marRight w:val="0"/>
      <w:marTop w:val="0"/>
      <w:marBottom w:val="0"/>
      <w:divBdr>
        <w:top w:val="none" w:sz="0" w:space="0" w:color="auto"/>
        <w:left w:val="none" w:sz="0" w:space="0" w:color="auto"/>
        <w:bottom w:val="none" w:sz="0" w:space="0" w:color="auto"/>
        <w:right w:val="none" w:sz="0" w:space="0" w:color="auto"/>
      </w:divBdr>
    </w:div>
    <w:div w:id="127756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9.svg"/><Relationship Id="rId7" Type="http://schemas.openxmlformats.org/officeDocument/2006/relationships/footnotes" Target="footnotes.xml"/><Relationship Id="rId12" Type="http://schemas.openxmlformats.org/officeDocument/2006/relationships/image" Target="media/image4.gif"/><Relationship Id="rId17" Type="http://schemas.microsoft.com/office/2016/09/relationships/commentsIds" Target="commentsIds.xml"/><Relationship Id="rId25" Type="http://schemas.openxmlformats.org/officeDocument/2006/relationships/footer" Target="footer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image" Target="media/image7.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0.png"/><Relationship Id="rId27"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0938D1-C374-449D-A150-C182EAE4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contract-latin.dotx</Template>
  <TotalTime>76</TotalTime>
  <Pages>6</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Sales and Support Contract for Gity Management Dashboards</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and Support Contract for Gity Management Dashboards</dc:title>
  <dc:subject/>
  <dc:creator>Elyas</dc:creator>
  <cp:keywords/>
  <dc:description/>
  <cp:lastModifiedBy>Gity</cp:lastModifiedBy>
  <cp:revision>54</cp:revision>
  <cp:lastPrinted>2025-04-06T14:21:00Z</cp:lastPrinted>
  <dcterms:created xsi:type="dcterms:W3CDTF">2025-01-05T07:48:00Z</dcterms:created>
  <dcterms:modified xsi:type="dcterms:W3CDTF">2025-06-15T08:40:00Z</dcterms:modified>
</cp:coreProperties>
</file>