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tl/>
        </w:rPr>
        <w:id w:val="-1396428184"/>
        <w:docPartObj>
          <w:docPartGallery w:val="Cover Pages"/>
          <w:docPartUnique/>
        </w:docPartObj>
      </w:sdtPr>
      <w:sdtEndPr>
        <w:rPr>
          <w:rtl w:val="0"/>
        </w:rPr>
      </w:sdtEndPr>
      <w:sdtContent>
        <w:p w14:paraId="23646F97" w14:textId="2B415706" w:rsidR="00EC752E" w:rsidRPr="002A4320" w:rsidRDefault="000669AE" w:rsidP="00FA6E65">
          <w:pPr>
            <w:rPr>
              <w:color w:val="FFFFFF" w:themeColor="background1"/>
              <w14:textFill>
                <w14:noFill/>
              </w14:textFill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928071B" wp14:editId="2CB45493">
                    <wp:simplePos x="0" y="0"/>
                    <wp:positionH relativeFrom="margin">
                      <wp:posOffset>-80645</wp:posOffset>
                    </wp:positionH>
                    <wp:positionV relativeFrom="paragraph">
                      <wp:posOffset>-722906</wp:posOffset>
                    </wp:positionV>
                    <wp:extent cx="1646225" cy="1162050"/>
                    <wp:effectExtent l="0" t="0" r="0" b="0"/>
                    <wp:wrapNone/>
                    <wp:docPr id="19420597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646225" cy="1162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307D4F" w14:textId="1E5E9472" w:rsidR="00EC752E" w:rsidRPr="00960A93" w:rsidRDefault="00EC752E" w:rsidP="00B7480F">
                                <w:pPr>
                                  <w:tabs>
                                    <w:tab w:val="right" w:pos="2292"/>
                                  </w:tabs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</w:pP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شماره:</w:t>
                                </w:r>
                                <w:r w:rsidR="00681D94"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ab/>
                                </w:r>
                                <w:r w:rsidR="001015DD" w:rsidRPr="00960A93">
                                  <w:rPr>
                                    <w:rFonts w:ascii="IRANSansX DemiBold" w:hAnsi="IRANSansX DemiBold" w:cs="IRANSansX DemiBold" w:hint="cs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...............</w:t>
                                </w:r>
                              </w:p>
                              <w:p w14:paraId="4547BDF3" w14:textId="0C4CE0E1" w:rsidR="00681D94" w:rsidRPr="00960A93" w:rsidRDefault="00681D94" w:rsidP="00B7480F">
                                <w:pPr>
                                  <w:tabs>
                                    <w:tab w:val="right" w:pos="2292"/>
                                  </w:tabs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</w:pP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تاریخ:</w:t>
                                </w: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ab/>
                                </w:r>
                                <w:r w:rsidR="00D61EC1" w:rsidRPr="00960A93">
                                  <w:rPr>
                                    <w:rFonts w:ascii="IRANSansX DemiBold" w:hAnsi="IRANSansX DemiBold" w:cs="IRANSansX DemiBold" w:hint="cs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...</w:t>
                                </w: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/</w:t>
                                </w:r>
                                <w:r w:rsidR="00D61EC1" w:rsidRPr="00960A93">
                                  <w:rPr>
                                    <w:rFonts w:ascii="IRANSansX DemiBold" w:hAnsi="IRANSansX DemiBold" w:cs="IRANSansX DemiBold" w:hint="cs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...</w:t>
                                </w: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/140</w:t>
                                </w:r>
                                <w:r w:rsidR="00D61EC1" w:rsidRPr="00960A93">
                                  <w:rPr>
                                    <w:rFonts w:ascii="IRANSansX DemiBold" w:hAnsi="IRANSansX DemiBold" w:cs="IRANSansX DemiBold" w:hint="cs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۳</w:t>
                                </w:r>
                              </w:p>
                              <w:p w14:paraId="11064C14" w14:textId="587F492D" w:rsidR="00681D94" w:rsidRPr="00960A93" w:rsidRDefault="00681D94" w:rsidP="00B7480F">
                                <w:pPr>
                                  <w:tabs>
                                    <w:tab w:val="right" w:pos="2292"/>
                                  </w:tabs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</w:pP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 xml:space="preserve">پیوست: </w:t>
                                </w: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ab/>
                                </w:r>
                                <w:r w:rsidR="00D44F85" w:rsidRPr="00960A93">
                                  <w:rPr>
                                    <w:rFonts w:ascii="IRANSansX DemiBold" w:hAnsi="IRANSansX DemiBold" w:cs="IRANSansX DemiBold" w:hint="cs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ن</w:t>
                                </w:r>
                                <w:r w:rsidRPr="00960A93">
                                  <w:rPr>
                                    <w:rFonts w:ascii="IRANSansX DemiBold" w:hAnsi="IRANSansX DemiBold" w:cs="IRANSansX DemiBold"/>
                                    <w:color w:val="FFFFFF" w:themeColor="background1"/>
                                    <w:rtl/>
                                    <w:lang w:bidi="fa-IR"/>
                                  </w:rPr>
                                  <w:t>دارد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2807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-6.35pt;margin-top:-56.9pt;width:129.6pt;height:91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" filled="f" stroked="f" strokeweight=".5pt">
                    <v:textbox>
                      <w:txbxContent>
                        <w:p w14:paraId="4A307D4F" w14:textId="1E5E9472" w:rsidR="00EC752E" w:rsidRPr="00960A93" w:rsidRDefault="00EC752E" w:rsidP="00B7480F">
                          <w:pPr>
                            <w:tabs>
                              <w:tab w:val="right" w:pos="2292"/>
                            </w:tabs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</w:pP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>شماره:</w:t>
                          </w:r>
                          <w:r w:rsidR="00681D94"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ab/>
                          </w:r>
                          <w:r w:rsidR="001015DD" w:rsidRPr="00960A93">
                            <w:rPr>
                              <w:rFonts w:ascii="IRANSansX DemiBold" w:hAnsi="IRANSansX DemiBold" w:cs="IRANSansX DemiBold" w:hint="cs"/>
                              <w:color w:val="FFFFFF" w:themeColor="background1"/>
                              <w:rtl/>
                              <w:lang w:bidi="fa-IR"/>
                            </w:rPr>
                            <w:t>...............</w:t>
                          </w:r>
                        </w:p>
                        <w:p w14:paraId="4547BDF3" w14:textId="0C4CE0E1" w:rsidR="00681D94" w:rsidRPr="00960A93" w:rsidRDefault="00681D94" w:rsidP="00B7480F">
                          <w:pPr>
                            <w:tabs>
                              <w:tab w:val="right" w:pos="2292"/>
                            </w:tabs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</w:pP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>تاریخ:</w:t>
                          </w: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ab/>
                          </w:r>
                          <w:r w:rsidR="00D61EC1" w:rsidRPr="00960A93">
                            <w:rPr>
                              <w:rFonts w:ascii="IRANSansX DemiBold" w:hAnsi="IRANSansX DemiBold" w:cs="IRANSansX DemiBold" w:hint="cs"/>
                              <w:color w:val="FFFFFF" w:themeColor="background1"/>
                              <w:rtl/>
                              <w:lang w:bidi="fa-IR"/>
                            </w:rPr>
                            <w:t>...</w:t>
                          </w: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>/</w:t>
                          </w:r>
                          <w:r w:rsidR="00D61EC1" w:rsidRPr="00960A93">
                            <w:rPr>
                              <w:rFonts w:ascii="IRANSansX DemiBold" w:hAnsi="IRANSansX DemiBold" w:cs="IRANSansX DemiBold" w:hint="cs"/>
                              <w:color w:val="FFFFFF" w:themeColor="background1"/>
                              <w:rtl/>
                              <w:lang w:bidi="fa-IR"/>
                            </w:rPr>
                            <w:t>...</w:t>
                          </w: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>/140</w:t>
                          </w:r>
                          <w:r w:rsidR="00D61EC1" w:rsidRPr="00960A93">
                            <w:rPr>
                              <w:rFonts w:ascii="IRANSansX DemiBold" w:hAnsi="IRANSansX DemiBold" w:cs="IRANSansX DemiBold" w:hint="cs"/>
                              <w:color w:val="FFFFFF" w:themeColor="background1"/>
                              <w:rtl/>
                              <w:lang w:bidi="fa-IR"/>
                            </w:rPr>
                            <w:t>۳</w:t>
                          </w:r>
                        </w:p>
                        <w:p w14:paraId="11064C14" w14:textId="587F492D" w:rsidR="00681D94" w:rsidRPr="00960A93" w:rsidRDefault="00681D94" w:rsidP="00B7480F">
                          <w:pPr>
                            <w:tabs>
                              <w:tab w:val="right" w:pos="2292"/>
                            </w:tabs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</w:pP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 xml:space="preserve">پیوست: </w:t>
                          </w: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ab/>
                          </w:r>
                          <w:r w:rsidR="00D44F85" w:rsidRPr="00960A93">
                            <w:rPr>
                              <w:rFonts w:ascii="IRANSansX DemiBold" w:hAnsi="IRANSansX DemiBold" w:cs="IRANSansX DemiBold" w:hint="cs"/>
                              <w:color w:val="FFFFFF" w:themeColor="background1"/>
                              <w:rtl/>
                              <w:lang w:bidi="fa-IR"/>
                            </w:rPr>
                            <w:t>ن</w:t>
                          </w:r>
                          <w:r w:rsidRPr="00960A93">
                            <w:rPr>
                              <w:rFonts w:ascii="IRANSansX DemiBold" w:hAnsi="IRANSansX DemiBold" w:cs="IRANSansX DemiBold"/>
                              <w:color w:val="FFFFFF" w:themeColor="background1"/>
                              <w:rtl/>
                              <w:lang w:bidi="fa-IR"/>
                            </w:rPr>
                            <w:t>دارد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01138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8BFFF44" wp14:editId="08086425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-1449070</wp:posOffset>
                    </wp:positionV>
                    <wp:extent cx="3812540" cy="11366205"/>
                    <wp:effectExtent l="0" t="0" r="0" b="6985"/>
                    <wp:wrapNone/>
                    <wp:docPr id="4" name="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812540" cy="11366205"/>
                            </a:xfrm>
                            <a:prstGeom prst="rect">
                              <a:avLst/>
                            </a:prstGeom>
                            <a:solidFill>
                              <a:srgbClr val="66339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64F1F8A" id="Rectangle 4" o:spid="_x0000_s1026" style="position:absolute;margin-left:0;margin-top:-114.1pt;width:300.2pt;height:89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" fillcolor="#639" stroked="f" strokeweight="1pt">
                    <w10:wrap anchorx="page"/>
                  </v:rect>
                </w:pict>
              </mc:Fallback>
            </mc:AlternateContent>
          </w:r>
        </w:p>
        <w:p w14:paraId="5F19C54D" w14:textId="69E9EDBD" w:rsidR="00EC752E" w:rsidRDefault="000669AE" w:rsidP="00FA6E65">
          <w:r w:rsidRPr="009C40BA">
            <w:rPr>
              <w:noProof/>
              <w:color w:val="663399"/>
            </w:rPr>
            <mc:AlternateContent>
              <mc:Choice Requires="wpg">
                <w:drawing>
                  <wp:anchor distT="0" distB="0" distL="114300" distR="114300" simplePos="0" relativeHeight="251667456" behindDoc="0" locked="0" layoutInCell="1" allowOverlap="1" wp14:anchorId="46013BFF" wp14:editId="5833FA4E">
                    <wp:simplePos x="0" y="0"/>
                    <wp:positionH relativeFrom="margin">
                      <wp:posOffset>3853682</wp:posOffset>
                    </wp:positionH>
                    <wp:positionV relativeFrom="paragraph">
                      <wp:posOffset>65006</wp:posOffset>
                    </wp:positionV>
                    <wp:extent cx="2476500" cy="1493199"/>
                    <wp:effectExtent l="0" t="0" r="0" b="0"/>
                    <wp:wrapNone/>
                    <wp:docPr id="1079928117" name="Group 1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476500" cy="1493199"/>
                              <a:chOff x="0" y="0"/>
                              <a:chExt cx="2476500" cy="1493199"/>
                            </a:xfrm>
                          </wpg:grpSpPr>
                          <wps:wsp>
                            <wps:cNvPr id="1679887885" name="Text Box 8"/>
                            <wps:cNvSpPr txBox="1"/>
                            <wps:spPr>
                              <a:xfrm>
                                <a:off x="0" y="855024"/>
                                <a:ext cx="2476500" cy="638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1DB4C3" w14:textId="3D874932" w:rsidR="00EC752E" w:rsidRPr="009C40BA" w:rsidRDefault="00EC752E" w:rsidP="00EB5AD8">
                                  <w:pPr>
                                    <w:jc w:val="center"/>
                                    <w:rPr>
                                      <w:rFonts w:ascii="IRANSansX DemiBold" w:hAnsi="IRANSansX DemiBold" w:cs="IRANSansX DemiBold"/>
                                      <w:color w:val="663399"/>
                                      <w:sz w:val="40"/>
                                      <w:szCs w:val="40"/>
                                      <w:rtl/>
                                      <w:lang w:bidi="fa-IR"/>
                                    </w:rPr>
                                  </w:pPr>
                                  <w:r w:rsidRPr="009C40BA">
                                    <w:rPr>
                                      <w:rFonts w:ascii="IRANSansX DemiBold" w:hAnsi="IRANSansX DemiBold" w:cs="IRANSansX DemiBold"/>
                                      <w:color w:val="663399"/>
                                      <w:sz w:val="40"/>
                                      <w:szCs w:val="40"/>
                                      <w:rtl/>
                                      <w:lang w:bidi="fa-IR"/>
                                    </w:rPr>
                                    <w:t>طعم خوش فناوری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01065361" name="Graphic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96DAC541-7B7A-43D3-8B79-37D633B846F1}">
                                    <asvg:svgBlip xmlns:asvg="http://schemas.microsoft.com/office/drawing/2016/SVG/main" r:embe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37507" y="0"/>
                                <a:ext cx="2028825" cy="8407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46013BFF" id="Group 13" o:spid="_x0000_s1027" style="position:absolute;left:0;text-align:left;margin-left:303.45pt;margin-top:5.1pt;width:195pt;height:117.55pt;z-index:251667456;mso-position-horizontal-relative:margin" coordsize="24765,149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">
                    <v:shape id="Text Box 8" o:spid="_x0000_s1028" type="#_x0000_t202" style="position:absolute;top:8550;width:24765;height:6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" filled="f" stroked="f" strokeweight=".5pt">
                      <v:textbox>
                        <w:txbxContent>
                          <w:p w14:paraId="011DB4C3" w14:textId="3D874932" w:rsidR="00EC752E" w:rsidRPr="009C40BA" w:rsidRDefault="00EC752E" w:rsidP="00EB5AD8">
                            <w:pPr>
                              <w:jc w:val="center"/>
                              <w:rPr>
                                <w:rFonts w:ascii="IRANSansX DemiBold" w:hAnsi="IRANSansX DemiBold" w:cs="IRANSansX DemiBold"/>
                                <w:color w:val="663399"/>
                                <w:sz w:val="40"/>
                                <w:szCs w:val="40"/>
                                <w:rtl/>
                                <w:lang w:bidi="fa-IR"/>
                              </w:rPr>
                            </w:pPr>
                            <w:r w:rsidRPr="009C40BA">
                              <w:rPr>
                                <w:rFonts w:ascii="IRANSansX DemiBold" w:hAnsi="IRANSansX DemiBold" w:cs="IRANSansX DemiBold"/>
                                <w:color w:val="663399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طعم خوش فناوری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Graphic 9" o:spid="_x0000_s1029" type="#_x0000_t75" style="position:absolute;left:2375;width:20288;height:8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">
                      <v:imagedata r:id="rId11" o:title=""/>
                    </v:shape>
                    <w10:wrap anchorx="margin"/>
                  </v:group>
                </w:pict>
              </mc:Fallback>
            </mc:AlternateContent>
          </w:r>
        </w:p>
        <w:p w14:paraId="7AB305D1" w14:textId="7C24DAF4" w:rsidR="00EC752E" w:rsidRPr="005153C4" w:rsidRDefault="00EC752E" w:rsidP="00FA6E65"/>
        <w:p w14:paraId="40F323E1" w14:textId="15B34378" w:rsidR="00EC752E" w:rsidRPr="005153C4" w:rsidRDefault="00681D94" w:rsidP="00FA6E65">
          <w:r>
            <w:rPr>
              <w:rtl/>
            </w:rPr>
            <w:tab/>
          </w:r>
        </w:p>
        <w:p w14:paraId="4AB43971" w14:textId="50B898CD" w:rsidR="00EC752E" w:rsidRPr="005153C4" w:rsidRDefault="00EC752E" w:rsidP="00FA6E65"/>
        <w:p w14:paraId="7F0C818F" w14:textId="622DAD24" w:rsidR="00EC752E" w:rsidRPr="005153C4" w:rsidRDefault="00EC752E" w:rsidP="00FA6E65"/>
        <w:p w14:paraId="1DD33F2A" w14:textId="085B89FC" w:rsidR="00EC752E" w:rsidRPr="005153C4" w:rsidRDefault="00EC752E" w:rsidP="00FA6E65"/>
        <w:p w14:paraId="4C2AFD9B" w14:textId="121F9261" w:rsidR="00EC752E" w:rsidRPr="005153C4" w:rsidRDefault="00EC752E" w:rsidP="00FA6E65"/>
        <w:p w14:paraId="28500ADC" w14:textId="343F8315" w:rsidR="00EC752E" w:rsidRPr="005153C4" w:rsidRDefault="00EC752E" w:rsidP="00FA6E65"/>
        <w:p w14:paraId="21BD74D0" w14:textId="0C020D3C" w:rsidR="00EC752E" w:rsidRPr="005153C4" w:rsidRDefault="000669AE" w:rsidP="00FA6E6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5E94364" wp14:editId="0BBA2C6B">
                    <wp:simplePos x="0" y="0"/>
                    <wp:positionH relativeFrom="page">
                      <wp:posOffset>2604977</wp:posOffset>
                    </wp:positionH>
                    <wp:positionV relativeFrom="paragraph">
                      <wp:posOffset>30849</wp:posOffset>
                    </wp:positionV>
                    <wp:extent cx="4723765" cy="3083442"/>
                    <wp:effectExtent l="0" t="0" r="0" b="3175"/>
                    <wp:wrapNone/>
                    <wp:docPr id="29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23765" cy="308344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2042DD3" w14:textId="7FD8071A" w:rsidR="002C0E12" w:rsidRPr="001B3567" w:rsidRDefault="00EC752E" w:rsidP="001B3567">
                                <w:pPr>
                                  <w:jc w:val="lowKashida"/>
                                  <w:rPr>
                                    <w:rFonts w:ascii="IRANSansX Black" w:hAnsi="IRANSansX Black" w:cs="IRANSansX Black"/>
                                    <w:sz w:val="66"/>
                                    <w:szCs w:val="66"/>
                                    <w:lang w:bidi="fa-IR"/>
                                  </w:rPr>
                                </w:pPr>
                                <w:r w:rsidRPr="00F53DB0">
                                  <w:rPr>
                                    <w:rFonts w:ascii="IRANSansXFaNum Medium" w:hAnsi="IRANSansXFaNum Medium" w:cs="IRANSansXFaNum Medium"/>
                                    <w:color w:val="663399"/>
                                    <w:sz w:val="66"/>
                                    <w:szCs w:val="66"/>
                                    <w:rtl/>
                                    <w:lang w:bidi="fa-IR"/>
                                  </w:rPr>
                                  <w:t>قرارداد فروش و پشتیبانی</w:t>
                                </w:r>
                                <w:r w:rsidR="001B3567">
                                  <w:rPr>
                                    <w:rFonts w:ascii="IRANSansX Black" w:hAnsi="IRANSansX Black" w:cs="IRANSansX Black"/>
                                    <w:sz w:val="66"/>
                                    <w:szCs w:val="66"/>
                                    <w:lang w:bidi="fa-IR"/>
                                  </w:rPr>
                                  <w:br/>
                                </w:r>
                                <w:proofErr w:type="spellStart"/>
                                <w:r w:rsidRPr="00F53DB0">
                                  <w:rPr>
                                    <w:rFonts w:ascii="IRANSansX Black" w:hAnsi="IRANSansX Black" w:cs="IRANSansX Black"/>
                                    <w:sz w:val="66"/>
                                    <w:szCs w:val="66"/>
                                    <w:rtl/>
                                    <w:lang w:bidi="fa-IR"/>
                                  </w:rPr>
                                  <w:t>داشبوردهای</w:t>
                                </w:r>
                                <w:proofErr w:type="spellEnd"/>
                                <w:r w:rsidRPr="00F53DB0">
                                  <w:rPr>
                                    <w:rFonts w:ascii="IRANSansX Black" w:hAnsi="IRANSansX Black" w:cs="IRANSansX Black"/>
                                    <w:sz w:val="66"/>
                                    <w:szCs w:val="66"/>
                                    <w:rtl/>
                                    <w:lang w:bidi="fa-IR"/>
                                  </w:rPr>
                                  <w:t xml:space="preserve"> مدیریتی گیتی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5E94364" id="Text Box 29" o:spid="_x0000_s1030" type="#_x0000_t202" style="position:absolute;left:0;text-align:left;margin-left:205.1pt;margin-top:2.45pt;width:371.95pt;height:242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" filled="f" stroked="f" strokeweight=".5pt">
                    <v:textbox>
                      <w:txbxContent>
                        <w:p w14:paraId="62042DD3" w14:textId="7FD8071A" w:rsidR="002C0E12" w:rsidRPr="001B3567" w:rsidRDefault="00EC752E" w:rsidP="001B3567">
                          <w:pPr>
                            <w:jc w:val="lowKashida"/>
                            <w:rPr>
                              <w:rFonts w:ascii="IRANSansX Black" w:hAnsi="IRANSansX Black" w:cs="IRANSansX Black"/>
                              <w:sz w:val="66"/>
                              <w:szCs w:val="66"/>
                              <w:lang w:bidi="fa-IR"/>
                            </w:rPr>
                          </w:pPr>
                          <w:r w:rsidRPr="00F53DB0">
                            <w:rPr>
                              <w:rFonts w:ascii="IRANSansXFaNum Medium" w:hAnsi="IRANSansXFaNum Medium" w:cs="IRANSansXFaNum Medium"/>
                              <w:color w:val="663399"/>
                              <w:sz w:val="66"/>
                              <w:szCs w:val="66"/>
                              <w:rtl/>
                              <w:lang w:bidi="fa-IR"/>
                            </w:rPr>
                            <w:t>قرارداد فروش و پشتیبانی</w:t>
                          </w:r>
                          <w:r w:rsidR="001B3567">
                            <w:rPr>
                              <w:rFonts w:ascii="IRANSansX Black" w:hAnsi="IRANSansX Black" w:cs="IRANSansX Black"/>
                              <w:sz w:val="66"/>
                              <w:szCs w:val="66"/>
                              <w:lang w:bidi="fa-IR"/>
                            </w:rPr>
                            <w:br/>
                          </w:r>
                          <w:proofErr w:type="spellStart"/>
                          <w:r w:rsidRPr="00F53DB0">
                            <w:rPr>
                              <w:rFonts w:ascii="IRANSansX Black" w:hAnsi="IRANSansX Black" w:cs="IRANSansX Black"/>
                              <w:sz w:val="66"/>
                              <w:szCs w:val="66"/>
                              <w:rtl/>
                              <w:lang w:bidi="fa-IR"/>
                            </w:rPr>
                            <w:t>داشبوردهای</w:t>
                          </w:r>
                          <w:proofErr w:type="spellEnd"/>
                          <w:r w:rsidRPr="00F53DB0">
                            <w:rPr>
                              <w:rFonts w:ascii="IRANSansX Black" w:hAnsi="IRANSansX Black" w:cs="IRANSansX Black"/>
                              <w:sz w:val="66"/>
                              <w:szCs w:val="66"/>
                              <w:rtl/>
                              <w:lang w:bidi="fa-IR"/>
                            </w:rPr>
                            <w:t xml:space="preserve"> مدیریتی گیتی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EC752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95B9F0" wp14:editId="7DC7CEC6">
                    <wp:simplePos x="0" y="0"/>
                    <wp:positionH relativeFrom="column">
                      <wp:posOffset>1562100</wp:posOffset>
                    </wp:positionH>
                    <wp:positionV relativeFrom="paragraph">
                      <wp:posOffset>6350</wp:posOffset>
                    </wp:positionV>
                    <wp:extent cx="6198870" cy="3086100"/>
                    <wp:effectExtent l="0" t="0" r="0" b="0"/>
                    <wp:wrapNone/>
                    <wp:docPr id="6" name="Rectangle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98870" cy="3086100"/>
                            </a:xfrm>
                            <a:prstGeom prst="rect">
                              <a:avLst/>
                            </a:prstGeom>
                            <a:pattFill prst="pct5">
                              <a:fgClr>
                                <a:schemeClr val="bg2">
                                  <a:lumMod val="90000"/>
                                </a:schemeClr>
                              </a:fgClr>
                              <a:bgClr>
                                <a:schemeClr val="bg1"/>
                              </a:bgClr>
                            </a:patt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63E9316" id="Rectangle 6" o:spid="_x0000_s1026" style="position:absolute;margin-left:123pt;margin-top:.5pt;width:488.1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" fillcolor="#cfcdcd [2894]" stroked="f" strokeweight="1pt">
                    <v:fill r:id="rId12" o:title="" color2="white [3212]" type="pattern"/>
                  </v:rect>
                </w:pict>
              </mc:Fallback>
            </mc:AlternateContent>
          </w:r>
        </w:p>
        <w:p w14:paraId="7C370FB3" w14:textId="3896CB4D" w:rsidR="00EC752E" w:rsidRPr="005153C4" w:rsidRDefault="00EC752E" w:rsidP="00FA6E65"/>
        <w:p w14:paraId="67623272" w14:textId="3FED1DED" w:rsidR="00EC752E" w:rsidRPr="005153C4" w:rsidRDefault="006A76F6" w:rsidP="00FA6E65">
          <w:r>
            <w:rPr>
              <w:noProof/>
            </w:rPr>
            <w:drawing>
              <wp:anchor distT="0" distB="0" distL="114300" distR="114300" simplePos="0" relativeHeight="251671552" behindDoc="0" locked="0" layoutInCell="1" allowOverlap="1" wp14:anchorId="7AEC13B6" wp14:editId="26AC86AF">
                <wp:simplePos x="0" y="0"/>
                <wp:positionH relativeFrom="column">
                  <wp:posOffset>-129014</wp:posOffset>
                </wp:positionH>
                <wp:positionV relativeFrom="paragraph">
                  <wp:posOffset>248285</wp:posOffset>
                </wp:positionV>
                <wp:extent cx="1175657" cy="1206596"/>
                <wp:effectExtent l="0" t="0" r="5715" b="0"/>
                <wp:wrapNone/>
                <wp:docPr id="237538689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7538689" name="Picture 237538689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5657" cy="12065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D363953" w14:textId="77777777" w:rsidR="00EC752E" w:rsidRPr="005153C4" w:rsidRDefault="00EC752E" w:rsidP="00FA6E65"/>
        <w:p w14:paraId="6441ECEF" w14:textId="2AE704D5" w:rsidR="00EC752E" w:rsidRPr="005153C4" w:rsidRDefault="00EC752E" w:rsidP="00FA6E65"/>
        <w:p w14:paraId="502B671D" w14:textId="77777777" w:rsidR="00EC752E" w:rsidRPr="005153C4" w:rsidRDefault="00EC752E" w:rsidP="00FA6E65"/>
        <w:p w14:paraId="2C1F98A8" w14:textId="77777777" w:rsidR="00EC752E" w:rsidRPr="005153C4" w:rsidRDefault="00EC752E" w:rsidP="00FA6E65"/>
        <w:p w14:paraId="533025B2" w14:textId="2FBB94A6" w:rsidR="00EC752E" w:rsidRPr="005153C4" w:rsidRDefault="00EC752E" w:rsidP="00FA6E65"/>
        <w:p w14:paraId="7922EE22" w14:textId="56E6BCB1" w:rsidR="00EC752E" w:rsidRPr="005153C4" w:rsidRDefault="00EC752E" w:rsidP="00FA6E65"/>
        <w:p w14:paraId="4C1691B3" w14:textId="3197043C" w:rsidR="00EC752E" w:rsidRPr="005153C4" w:rsidRDefault="00EC752E" w:rsidP="00FA6E65"/>
        <w:p w14:paraId="18E069E7" w14:textId="0088CBD0" w:rsidR="00EC752E" w:rsidRPr="005153C4" w:rsidRDefault="00EC752E" w:rsidP="00FA6E65"/>
        <w:p w14:paraId="744B8FA4" w14:textId="2BFE4129" w:rsidR="00EC752E" w:rsidRPr="005153C4" w:rsidRDefault="00E356E3" w:rsidP="00FA6E6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4F905B8" wp14:editId="5AC99BA6">
                    <wp:simplePos x="0" y="0"/>
                    <wp:positionH relativeFrom="margin">
                      <wp:posOffset>-103064</wp:posOffset>
                    </wp:positionH>
                    <wp:positionV relativeFrom="paragraph">
                      <wp:posOffset>207369</wp:posOffset>
                    </wp:positionV>
                    <wp:extent cx="3021495" cy="1334135"/>
                    <wp:effectExtent l="0" t="0" r="7620" b="0"/>
                    <wp:wrapNone/>
                    <wp:docPr id="41" name="Group 4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21495" cy="1334135"/>
                              <a:chOff x="361085" y="52385"/>
                              <a:chExt cx="2957874" cy="1194666"/>
                            </a:xfrm>
                          </wpg:grpSpPr>
                          <pic:pic xmlns:pic="http://schemas.openxmlformats.org/drawingml/2006/picture">
                            <pic:nvPicPr>
                              <pic:cNvPr id="33" name="Graphic 3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081203" y="801991"/>
                                <a:ext cx="212791" cy="2127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34" name="Text Box 34"/>
                            <wps:cNvSpPr txBox="1"/>
                            <wps:spPr>
                              <a:xfrm>
                                <a:off x="371445" y="52385"/>
                                <a:ext cx="2619254" cy="18509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6BDB41" w14:textId="51888119" w:rsidR="00EC752E" w:rsidRPr="008C37ED" w:rsidRDefault="001F23FD" w:rsidP="00FA6E65">
                                  <w:pPr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spacing w:val="20"/>
                                      <w:lang w:bidi="fa-IR"/>
                                    </w:rPr>
                                  </w:pPr>
                                  <w:r w:rsidRPr="008C37ED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spacing w:val="20"/>
                                      <w:rtl/>
                                      <w:lang w:bidi="fa-IR"/>
                                    </w:rPr>
                                    <w:t>۰۵۱-۳۶۲۰۶۵۰۰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361085" y="766356"/>
                                <a:ext cx="2616096" cy="480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519F5B" w14:textId="4C2E146F" w:rsidR="00EC752E" w:rsidRPr="008F3C7A" w:rsidRDefault="001F23FD" w:rsidP="001B3567">
                                  <w:pPr>
                                    <w:jc w:val="lowKashida"/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lang w:bidi="fa-IR"/>
                                    </w:rPr>
                                  </w:pPr>
                                  <w:r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rtl/>
                                      <w:lang w:bidi="fa-IR"/>
                                    </w:rPr>
                                    <w:t xml:space="preserve">خراسان رضوی، مشهد، </w:t>
                                  </w:r>
                                  <w:proofErr w:type="spellStart"/>
                                  <w:r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rtl/>
                                      <w:lang w:bidi="fa-IR"/>
                                    </w:rPr>
                                    <w:t>الهیه</w:t>
                                  </w:r>
                                  <w:proofErr w:type="spellEnd"/>
                                  <w:r w:rsidR="009512E6"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rtl/>
                                      <w:lang w:bidi="fa-IR"/>
                                    </w:rPr>
                                    <w:t xml:space="preserve"> ۱۵، </w:t>
                                  </w:r>
                                  <w:proofErr w:type="spellStart"/>
                                  <w:r w:rsidR="009512E6"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rtl/>
                                      <w:lang w:bidi="fa-IR"/>
                                    </w:rPr>
                                    <w:t>تقی‌زاده</w:t>
                                  </w:r>
                                  <w:proofErr w:type="spellEnd"/>
                                  <w:r w:rsidR="009512E6"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rtl/>
                                      <w:lang w:bidi="fa-IR"/>
                                    </w:rPr>
                                    <w:t xml:space="preserve"> ۶، ساختمان صبا ۸، واحد ۱۱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6" name="Graphic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96DAC541-7B7A-43D3-8B79-37D633B846F1}">
                                    <asvg:svgBlip xmlns:asvg="http://schemas.microsoft.com/office/drawing/2016/SVG/main" r:embed="rId17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081470" y="445626"/>
                                <a:ext cx="212791" cy="2127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37" name="Text Box 37"/>
                            <wps:cNvSpPr txBox="1"/>
                            <wps:spPr>
                              <a:xfrm>
                                <a:off x="371475" y="438150"/>
                                <a:ext cx="2607547" cy="2275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5B3DF4" w14:textId="77777777" w:rsidR="00EC752E" w:rsidRPr="008F3C7A" w:rsidRDefault="00EC752E" w:rsidP="00FA6E65">
                                  <w:pPr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spacing w:val="20"/>
                                    </w:rPr>
                                  </w:pPr>
                                  <w:r w:rsidRPr="008F3C7A">
                                    <w:rPr>
                                      <w:rFonts w:ascii="IRANSansX DemiBold" w:hAnsi="IRANSansX DemiBold" w:cs="IRANSansX DemiBold"/>
                                      <w:color w:val="FFFFFF" w:themeColor="background1"/>
                                      <w:spacing w:val="20"/>
                                    </w:rPr>
                                    <w:t>info@gityco.ir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5708576" name="Graphic 32"/>
                            <wps:cNvSpPr/>
                            <wps:spPr>
                              <a:xfrm>
                                <a:off x="3081469" y="63653"/>
                                <a:ext cx="237490" cy="212790"/>
                              </a:xfrm>
                              <a:custGeom>
                                <a:avLst/>
                                <a:gdLst>
                                  <a:gd name="connsiteX0" fmla="*/ 202698 w 237490"/>
                                  <a:gd name="connsiteY0" fmla="*/ 34767 h 237490"/>
                                  <a:gd name="connsiteX1" fmla="*/ 34767 w 237490"/>
                                  <a:gd name="connsiteY1" fmla="*/ 34792 h 237490"/>
                                  <a:gd name="connsiteX2" fmla="*/ 34792 w 237490"/>
                                  <a:gd name="connsiteY2" fmla="*/ 202723 h 237490"/>
                                  <a:gd name="connsiteX3" fmla="*/ 202723 w 237490"/>
                                  <a:gd name="connsiteY3" fmla="*/ 202698 h 237490"/>
                                  <a:gd name="connsiteX4" fmla="*/ 237490 w 237490"/>
                                  <a:gd name="connsiteY4" fmla="*/ 118720 h 237490"/>
                                  <a:gd name="connsiteX5" fmla="*/ 202698 w 237490"/>
                                  <a:gd name="connsiteY5" fmla="*/ 34767 h 237490"/>
                                  <a:gd name="connsiteX6" fmla="*/ 179835 w 237490"/>
                                  <a:gd name="connsiteY6" fmla="*/ 165411 h 237490"/>
                                  <a:gd name="connsiteX7" fmla="*/ 179820 w 237490"/>
                                  <a:gd name="connsiteY7" fmla="*/ 165426 h 237490"/>
                                  <a:gd name="connsiteX8" fmla="*/ 179820 w 237490"/>
                                  <a:gd name="connsiteY8" fmla="*/ 165387 h 237490"/>
                                  <a:gd name="connsiteX9" fmla="*/ 173803 w 237490"/>
                                  <a:gd name="connsiteY9" fmla="*/ 171364 h 237490"/>
                                  <a:gd name="connsiteX10" fmla="*/ 143919 w 237490"/>
                                  <a:gd name="connsiteY10" fmla="*/ 179913 h 237490"/>
                                  <a:gd name="connsiteX11" fmla="*/ 113362 w 237490"/>
                                  <a:gd name="connsiteY11" fmla="*/ 166218 h 237490"/>
                                  <a:gd name="connsiteX12" fmla="*/ 89257 w 237490"/>
                                  <a:gd name="connsiteY12" fmla="*/ 146783 h 237490"/>
                                  <a:gd name="connsiteX13" fmla="*/ 71247 w 237490"/>
                                  <a:gd name="connsiteY13" fmla="*/ 124934 h 237490"/>
                                  <a:gd name="connsiteX14" fmla="*/ 57710 w 237490"/>
                                  <a:gd name="connsiteY14" fmla="*/ 97544 h 237490"/>
                                  <a:gd name="connsiteX15" fmla="*/ 65626 w 237490"/>
                                  <a:gd name="connsiteY15" fmla="*/ 65206 h 237490"/>
                                  <a:gd name="connsiteX16" fmla="*/ 72672 w 237490"/>
                                  <a:gd name="connsiteY16" fmla="*/ 58160 h 237490"/>
                                  <a:gd name="connsiteX17" fmla="*/ 79781 w 237490"/>
                                  <a:gd name="connsiteY17" fmla="*/ 58144 h 237490"/>
                                  <a:gd name="connsiteX18" fmla="*/ 79796 w 237490"/>
                                  <a:gd name="connsiteY18" fmla="*/ 58160 h 237490"/>
                                  <a:gd name="connsiteX19" fmla="*/ 102041 w 237490"/>
                                  <a:gd name="connsiteY19" fmla="*/ 80405 h 237490"/>
                                  <a:gd name="connsiteX20" fmla="*/ 102057 w 237490"/>
                                  <a:gd name="connsiteY20" fmla="*/ 87514 h 237490"/>
                                  <a:gd name="connsiteX21" fmla="*/ 102041 w 237490"/>
                                  <a:gd name="connsiteY21" fmla="*/ 87530 h 237490"/>
                                  <a:gd name="connsiteX22" fmla="*/ 88979 w 237490"/>
                                  <a:gd name="connsiteY22" fmla="*/ 100592 h 237490"/>
                                  <a:gd name="connsiteX23" fmla="*/ 87871 w 237490"/>
                                  <a:gd name="connsiteY23" fmla="*/ 114445 h 237490"/>
                                  <a:gd name="connsiteX24" fmla="*/ 103506 w 237490"/>
                                  <a:gd name="connsiteY24" fmla="*/ 132693 h 237490"/>
                                  <a:gd name="connsiteX25" fmla="*/ 124088 w 237490"/>
                                  <a:gd name="connsiteY25" fmla="*/ 149990 h 237490"/>
                                  <a:gd name="connsiteX26" fmla="*/ 137783 w 237490"/>
                                  <a:gd name="connsiteY26" fmla="*/ 148803 h 237490"/>
                                  <a:gd name="connsiteX27" fmla="*/ 150410 w 237490"/>
                                  <a:gd name="connsiteY27" fmla="*/ 135978 h 237490"/>
                                  <a:gd name="connsiteX28" fmla="*/ 157519 w 237490"/>
                                  <a:gd name="connsiteY28" fmla="*/ 135962 h 237490"/>
                                  <a:gd name="connsiteX29" fmla="*/ 157534 w 237490"/>
                                  <a:gd name="connsiteY29" fmla="*/ 135978 h 237490"/>
                                  <a:gd name="connsiteX30" fmla="*/ 179819 w 237490"/>
                                  <a:gd name="connsiteY30" fmla="*/ 158302 h 237490"/>
                                  <a:gd name="connsiteX31" fmla="*/ 179835 w 237490"/>
                                  <a:gd name="connsiteY31" fmla="*/ 165411 h 23749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</a:cxnLst>
                                <a:rect l="l" t="t" r="r" b="b"/>
                                <a:pathLst>
                                  <a:path w="237490" h="237490">
                                    <a:moveTo>
                                      <a:pt x="202698" y="34767"/>
                                    </a:moveTo>
                                    <a:cubicBezTo>
                                      <a:pt x="156318" y="-11599"/>
                                      <a:pt x="81133" y="-11588"/>
                                      <a:pt x="34767" y="34792"/>
                                    </a:cubicBezTo>
                                    <a:cubicBezTo>
                                      <a:pt x="-11599" y="81173"/>
                                      <a:pt x="-11588" y="156358"/>
                                      <a:pt x="34792" y="202723"/>
                                    </a:cubicBezTo>
                                    <a:cubicBezTo>
                                      <a:pt x="81173" y="249089"/>
                                      <a:pt x="156358" y="249078"/>
                                      <a:pt x="202723" y="202698"/>
                                    </a:cubicBezTo>
                                    <a:cubicBezTo>
                                      <a:pt x="224991" y="180423"/>
                                      <a:pt x="237497" y="150215"/>
                                      <a:pt x="237490" y="118720"/>
                                    </a:cubicBezTo>
                                    <a:cubicBezTo>
                                      <a:pt x="237484" y="87229"/>
                                      <a:pt x="224969" y="57031"/>
                                      <a:pt x="202698" y="34767"/>
                                    </a:cubicBezTo>
                                    <a:close/>
                                    <a:moveTo>
                                      <a:pt x="179835" y="165411"/>
                                    </a:moveTo>
                                    <a:cubicBezTo>
                                      <a:pt x="179830" y="165416"/>
                                      <a:pt x="179825" y="165421"/>
                                      <a:pt x="179820" y="165426"/>
                                    </a:cubicBezTo>
                                    <a:lnTo>
                                      <a:pt x="179820" y="165387"/>
                                    </a:lnTo>
                                    <a:lnTo>
                                      <a:pt x="173803" y="171364"/>
                                    </a:lnTo>
                                    <a:cubicBezTo>
                                      <a:pt x="166022" y="179243"/>
                                      <a:pt x="154690" y="182485"/>
                                      <a:pt x="143919" y="179913"/>
                                    </a:cubicBezTo>
                                    <a:cubicBezTo>
                                      <a:pt x="133067" y="177009"/>
                                      <a:pt x="122751" y="172385"/>
                                      <a:pt x="113362" y="166218"/>
                                    </a:cubicBezTo>
                                    <a:cubicBezTo>
                                      <a:pt x="104639" y="160643"/>
                                      <a:pt x="96555" y="154126"/>
                                      <a:pt x="89257" y="146783"/>
                                    </a:cubicBezTo>
                                    <a:cubicBezTo>
                                      <a:pt x="82541" y="140117"/>
                                      <a:pt x="76509" y="132798"/>
                                      <a:pt x="71247" y="124934"/>
                                    </a:cubicBezTo>
                                    <a:cubicBezTo>
                                      <a:pt x="65491" y="116473"/>
                                      <a:pt x="60936" y="107255"/>
                                      <a:pt x="57710" y="97544"/>
                                    </a:cubicBezTo>
                                    <a:cubicBezTo>
                                      <a:pt x="54012" y="86135"/>
                                      <a:pt x="57076" y="73616"/>
                                      <a:pt x="65626" y="65206"/>
                                    </a:cubicBezTo>
                                    <a:lnTo>
                                      <a:pt x="72672" y="58160"/>
                                    </a:lnTo>
                                    <a:cubicBezTo>
                                      <a:pt x="74630" y="56193"/>
                                      <a:pt x="77813" y="56186"/>
                                      <a:pt x="79781" y="58144"/>
                                    </a:cubicBezTo>
                                    <a:cubicBezTo>
                                      <a:pt x="79786" y="58150"/>
                                      <a:pt x="79791" y="58155"/>
                                      <a:pt x="79796" y="58160"/>
                                    </a:cubicBezTo>
                                    <a:lnTo>
                                      <a:pt x="102041" y="80405"/>
                                    </a:lnTo>
                                    <a:cubicBezTo>
                                      <a:pt x="104009" y="82364"/>
                                      <a:pt x="104016" y="85547"/>
                                      <a:pt x="102057" y="87514"/>
                                    </a:cubicBezTo>
                                    <a:cubicBezTo>
                                      <a:pt x="102052" y="87519"/>
                                      <a:pt x="102047" y="87524"/>
                                      <a:pt x="102041" y="87530"/>
                                    </a:cubicBezTo>
                                    <a:lnTo>
                                      <a:pt x="88979" y="100592"/>
                                    </a:lnTo>
                                    <a:cubicBezTo>
                                      <a:pt x="85231" y="104299"/>
                                      <a:pt x="84760" y="110190"/>
                                      <a:pt x="87871" y="114445"/>
                                    </a:cubicBezTo>
                                    <a:cubicBezTo>
                                      <a:pt x="92595" y="120929"/>
                                      <a:pt x="97823" y="127030"/>
                                      <a:pt x="103506" y="132693"/>
                                    </a:cubicBezTo>
                                    <a:cubicBezTo>
                                      <a:pt x="109842" y="139056"/>
                                      <a:pt x="116729" y="144844"/>
                                      <a:pt x="124088" y="149990"/>
                                    </a:cubicBezTo>
                                    <a:cubicBezTo>
                                      <a:pt x="128340" y="152956"/>
                                      <a:pt x="134105" y="152456"/>
                                      <a:pt x="137783" y="148803"/>
                                    </a:cubicBezTo>
                                    <a:lnTo>
                                      <a:pt x="150410" y="135978"/>
                                    </a:lnTo>
                                    <a:cubicBezTo>
                                      <a:pt x="152369" y="134010"/>
                                      <a:pt x="155551" y="134003"/>
                                      <a:pt x="157519" y="135962"/>
                                    </a:cubicBezTo>
                                    <a:cubicBezTo>
                                      <a:pt x="157524" y="135967"/>
                                      <a:pt x="157529" y="135972"/>
                                      <a:pt x="157534" y="135978"/>
                                    </a:cubicBezTo>
                                    <a:lnTo>
                                      <a:pt x="179819" y="158302"/>
                                    </a:lnTo>
                                    <a:cubicBezTo>
                                      <a:pt x="181787" y="160260"/>
                                      <a:pt x="181794" y="163443"/>
                                      <a:pt x="179835" y="16541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/>
                              </a:solidFill>
                              <a:ln w="446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4F905B8" id="Group 41" o:spid="_x0000_s1031" style="position:absolute;left:0;text-align:left;margin-left:-8.1pt;margin-top:16.35pt;width:237.9pt;height:105.05pt;z-index:251662336;mso-position-horizontal-relative:margin;mso-width-relative:margin;mso-height-relative:margin" coordorigin="3610,523" coordsize="29578,11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">
                    <v:shape id="Graphic 33" o:spid="_x0000_s1032" type="#_x0000_t75" style="position:absolute;left:30812;top:8019;width:2127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">
                      <v:imagedata r:id="rId18" o:title=""/>
                    </v:shape>
                    <v:shape id="Text Box 34" o:spid="_x0000_s1033" type="#_x0000_t202" style="position:absolute;left:3714;top:523;width:26192;height:1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" filled="f" stroked="f" strokeweight=".5pt">
                      <v:textbox inset="0,0,0,0">
                        <w:txbxContent>
                          <w:p w14:paraId="4F6BDB41" w14:textId="51888119" w:rsidR="00EC752E" w:rsidRPr="008C37ED" w:rsidRDefault="001F23FD" w:rsidP="00FA6E65">
                            <w:pPr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spacing w:val="20"/>
                                <w:lang w:bidi="fa-IR"/>
                              </w:rPr>
                            </w:pPr>
                            <w:r w:rsidRPr="008C37ED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spacing w:val="20"/>
                                <w:rtl/>
                                <w:lang w:bidi="fa-IR"/>
                              </w:rPr>
                              <w:t>۰۵۱-۳۶۲۰۶۵۰۰</w:t>
                            </w:r>
                          </w:p>
                        </w:txbxContent>
                      </v:textbox>
                    </v:shape>
                    <v:shape id="Text Box 35" o:spid="_x0000_s1034" type="#_x0000_t202" style="position:absolute;left:3610;top:7663;width:26161;height:4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" filled="f" stroked="f" strokeweight=".5pt">
                      <v:textbox inset="0,0,0,0">
                        <w:txbxContent>
                          <w:p w14:paraId="2E519F5B" w14:textId="4C2E146F" w:rsidR="00EC752E" w:rsidRPr="008F3C7A" w:rsidRDefault="001F23FD" w:rsidP="001B3567">
                            <w:pPr>
                              <w:jc w:val="lowKashida"/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lang w:bidi="fa-IR"/>
                              </w:rPr>
                            </w:pPr>
                            <w:r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rtl/>
                                <w:lang w:bidi="fa-IR"/>
                              </w:rPr>
                              <w:t xml:space="preserve">خراسان رضوی، مشهد، </w:t>
                            </w:r>
                            <w:proofErr w:type="spellStart"/>
                            <w:r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rtl/>
                                <w:lang w:bidi="fa-IR"/>
                              </w:rPr>
                              <w:t>الهیه</w:t>
                            </w:r>
                            <w:proofErr w:type="spellEnd"/>
                            <w:r w:rsidR="009512E6"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rtl/>
                                <w:lang w:bidi="fa-IR"/>
                              </w:rPr>
                              <w:t xml:space="preserve"> ۱۵، </w:t>
                            </w:r>
                            <w:proofErr w:type="spellStart"/>
                            <w:r w:rsidR="009512E6"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rtl/>
                                <w:lang w:bidi="fa-IR"/>
                              </w:rPr>
                              <w:t>تقی‌زاده</w:t>
                            </w:r>
                            <w:proofErr w:type="spellEnd"/>
                            <w:r w:rsidR="009512E6"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rtl/>
                                <w:lang w:bidi="fa-IR"/>
                              </w:rPr>
                              <w:t xml:space="preserve"> ۶، ساختمان صبا ۸، واحد ۱۱</w:t>
                            </w:r>
                          </w:p>
                        </w:txbxContent>
                      </v:textbox>
                    </v:shape>
                    <v:shape id="Graphic 36" o:spid="_x0000_s1035" type="#_x0000_t75" style="position:absolute;left:30814;top:4456;width:212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">
                      <v:imagedata r:id="rId19" o:title=""/>
                    </v:shape>
                    <v:shape id="Text Box 37" o:spid="_x0000_s1036" type="#_x0000_t202" style="position:absolute;left:3714;top:4381;width:26076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" filled="f" stroked="f" strokeweight=".5pt">
                      <v:textbox inset="0,0,0,0">
                        <w:txbxContent>
                          <w:p w14:paraId="0C5B3DF4" w14:textId="77777777" w:rsidR="00EC752E" w:rsidRPr="008F3C7A" w:rsidRDefault="00EC752E" w:rsidP="00FA6E65">
                            <w:pPr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spacing w:val="20"/>
                              </w:rPr>
                            </w:pPr>
                            <w:r w:rsidRPr="008F3C7A">
                              <w:rPr>
                                <w:rFonts w:ascii="IRANSansX DemiBold" w:hAnsi="IRANSansX DemiBold" w:cs="IRANSansX DemiBold"/>
                                <w:color w:val="FFFFFF" w:themeColor="background1"/>
                                <w:spacing w:val="20"/>
                              </w:rPr>
                              <w:t>info@gityco.ir</w:t>
                            </w:r>
                          </w:p>
                        </w:txbxContent>
                      </v:textbox>
                    </v:shape>
                    <v:shape id="Graphic 32" o:spid="_x0000_s1037" style="position:absolute;left:30814;top:636;width:2375;height:2128;visibility:visible;mso-wrap-style:square;v-text-anchor:middle" coordsize="23749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" path="m202698,34767c156318,-11599,81133,-11588,34767,34792v-46366,46381,-46355,121566,25,167931c81173,249089,156358,249078,202723,202698v22268,-22275,34774,-52483,34767,-83978c237484,87229,224969,57031,202698,34767xm179835,165411v-5,5,-10,10,-15,15l179820,165387r-6017,5977c166022,179243,154690,182485,143919,179913v-10852,-2904,-21168,-7528,-30557,-13695c104639,160643,96555,154126,89257,146783,82541,140117,76509,132798,71247,124934,65491,116473,60936,107255,57710,97544,54012,86135,57076,73616,65626,65206r7046,-7046c74630,56193,77813,56186,79781,58144v5,6,10,11,15,16l102041,80405v1968,1959,1975,5142,16,7109c102052,87519,102047,87524,102041,87530l88979,100592v-3748,3707,-4219,9598,-1108,13853c92595,120929,97823,127030,103506,132693v6336,6363,13223,12151,20582,17297c128340,152956,134105,152456,137783,148803r12627,-12825c152369,134010,155551,134003,157519,135962v5,5,10,10,15,16l179819,158302v1968,1958,1975,5141,16,7109xe" fillcolor="white [3212]" stroked="f" strokeweight=".0124mm">
                      <v:stroke joinstyle="miter"/>
                      <v:path arrowok="t" o:connecttype="custom" o:connectlocs="202698,31151;34767,31173;34792,181639;202723,181617;237490,106373;202698,31151;179835,148208;179820,148221;179820,148186;173803,153541;143919,161201;113362,148931;89257,131517;71247,111940;57710,87399;65626,58424;72672,52111;79781,52097;79796,52111;102041,72043;102057,78412;102041,78426;88979,90130;87871,102542;103506,118892;124088,134390;137783,133327;150410,121836;157519,121821;157534,121836;179819,141838;179835,148208" o:connectangles="0,0,0,0,0,0,0,0,0,0,0,0,0,0,0,0,0,0,0,0,0,0,0,0,0,0,0,0,0,0,0,0"/>
                    </v:shape>
                    <w10:wrap anchorx="margin"/>
                  </v:group>
                </w:pict>
              </mc:Fallback>
            </mc:AlternateContent>
          </w:r>
          <w:r w:rsidR="00461527">
            <w:rPr>
              <w:noProof/>
            </w:rPr>
            <w:drawing>
              <wp:anchor distT="0" distB="0" distL="114300" distR="114300" simplePos="0" relativeHeight="251670528" behindDoc="1" locked="0" layoutInCell="1" allowOverlap="1" wp14:anchorId="3A4F5F19" wp14:editId="54169E94">
                <wp:simplePos x="0" y="0"/>
                <wp:positionH relativeFrom="column">
                  <wp:posOffset>4244975</wp:posOffset>
                </wp:positionH>
                <wp:positionV relativeFrom="paragraph">
                  <wp:posOffset>38897</wp:posOffset>
                </wp:positionV>
                <wp:extent cx="1614170" cy="1614170"/>
                <wp:effectExtent l="0" t="0" r="5080" b="5080"/>
                <wp:wrapNone/>
                <wp:docPr id="10142626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426260" name="Picture 101426260"/>
                        <pic:cNvPicPr/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4170" cy="1614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5E28906" w14:textId="38764CF8" w:rsidR="001D4994" w:rsidRDefault="001D4994" w:rsidP="00FA6E65">
          <w:pPr>
            <w:bidi w:val="0"/>
            <w:rPr>
              <w:rFonts w:cstheme="minorBidi"/>
              <w:sz w:val="22"/>
              <w:szCs w:val="22"/>
            </w:rPr>
          </w:pPr>
        </w:p>
        <w:p w14:paraId="25695883" w14:textId="6CD0C85D" w:rsidR="00321438" w:rsidRPr="00321438" w:rsidRDefault="001D4994" w:rsidP="001D4994">
          <w:pPr>
            <w:bidi w:val="0"/>
            <w:jc w:val="left"/>
            <w:rPr>
              <w:rFonts w:cstheme="minorBidi"/>
              <w:sz w:val="22"/>
              <w:szCs w:val="22"/>
            </w:rPr>
          </w:pPr>
          <w:r>
            <w:rPr>
              <w:rFonts w:cstheme="minorBidi"/>
              <w:sz w:val="22"/>
              <w:szCs w:val="22"/>
            </w:rPr>
            <w:br w:type="page"/>
          </w:r>
        </w:p>
      </w:sdtContent>
    </w:sdt>
    <w:p w14:paraId="3BBE3691" w14:textId="26EB48BF" w:rsidR="00AC6244" w:rsidRPr="000E3A10" w:rsidRDefault="00AC6244" w:rsidP="00AC6244">
      <w:pPr>
        <w:rPr>
          <w:b/>
          <w:bCs/>
          <w:rtl/>
        </w:rPr>
      </w:pPr>
      <w:r w:rsidRPr="000E3A10">
        <w:rPr>
          <w:b/>
          <w:bCs/>
          <w:rtl/>
        </w:rPr>
        <w:lastRenderedPageBreak/>
        <w:t>این قرارداد در</w:t>
      </w:r>
      <w:r w:rsidRPr="000E3A10">
        <w:rPr>
          <w:rFonts w:hint="cs"/>
          <w:b/>
          <w:bCs/>
          <w:rtl/>
        </w:rPr>
        <w:t xml:space="preserve"> ۱۰ ماده</w:t>
      </w:r>
      <w:r w:rsidRPr="000E3A10">
        <w:rPr>
          <w:b/>
          <w:bCs/>
          <w:rtl/>
        </w:rPr>
        <w:t xml:space="preserve"> </w:t>
      </w:r>
      <w:r w:rsidRPr="000E3A10">
        <w:rPr>
          <w:rFonts w:hint="cs"/>
          <w:b/>
          <w:bCs/>
          <w:rtl/>
        </w:rPr>
        <w:t>و</w:t>
      </w:r>
      <w:r w:rsidRPr="000E3A10">
        <w:rPr>
          <w:rFonts w:ascii="IRANSansXFaNum" w:hAnsi="IRANSansXFaNum" w:cs="IRANSansXFaNum"/>
          <w:b/>
          <w:bCs/>
          <w:rtl/>
        </w:rPr>
        <w:t xml:space="preserve"> </w:t>
      </w:r>
      <w:r w:rsidRPr="000E3A10">
        <w:rPr>
          <w:rFonts w:ascii="IRANSansXFaNum" w:hAnsi="IRANSansXFaNum" w:cs="IRANSansXFaNum"/>
          <w:b/>
          <w:bCs/>
        </w:rPr>
        <w:fldChar w:fldCharType="begin"/>
      </w:r>
      <w:r w:rsidRPr="000E3A10">
        <w:rPr>
          <w:rFonts w:ascii="IRANSansXFaNum" w:hAnsi="IRANSansXFaNum" w:cs="IRANSansXFaNum"/>
          <w:b/>
          <w:bCs/>
        </w:rPr>
        <w:instrText xml:space="preserve"> NUMPAGES   \* MERGEFORMAT </w:instrText>
      </w:r>
      <w:r w:rsidRPr="000E3A10">
        <w:rPr>
          <w:rFonts w:ascii="IRANSansXFaNum" w:hAnsi="IRANSansXFaNum" w:cs="IRANSansXFaNum"/>
          <w:b/>
          <w:bCs/>
        </w:rPr>
        <w:fldChar w:fldCharType="separate"/>
      </w:r>
      <w:r w:rsidR="00CF04FA">
        <w:rPr>
          <w:rFonts w:ascii="IRANSansXFaNum" w:hAnsi="IRANSansXFaNum" w:cs="IRANSansXFaNum"/>
          <w:b/>
          <w:bCs/>
          <w:noProof/>
          <w:rtl/>
        </w:rPr>
        <w:t>5</w:t>
      </w:r>
      <w:r w:rsidRPr="000E3A10">
        <w:rPr>
          <w:rFonts w:ascii="IRANSansXFaNum" w:hAnsi="IRANSansXFaNum" w:cs="IRANSansXFaNum"/>
          <w:b/>
          <w:bCs/>
          <w:noProof/>
        </w:rPr>
        <w:fldChar w:fldCharType="end"/>
      </w:r>
      <w:r w:rsidRPr="000E3A10">
        <w:rPr>
          <w:rFonts w:hint="cs"/>
          <w:b/>
          <w:bCs/>
          <w:rtl/>
        </w:rPr>
        <w:t xml:space="preserve"> صفحه در </w:t>
      </w:r>
      <w:r w:rsidR="000E3A10">
        <w:rPr>
          <w:rFonts w:hint="cs"/>
          <w:b/>
          <w:bCs/>
          <w:rtl/>
        </w:rPr>
        <w:t>۲</w:t>
      </w:r>
      <w:r w:rsidRPr="000E3A10">
        <w:rPr>
          <w:rFonts w:hint="cs"/>
          <w:b/>
          <w:bCs/>
          <w:rtl/>
        </w:rPr>
        <w:t xml:space="preserve"> </w:t>
      </w:r>
      <w:r w:rsidRPr="000E3A10">
        <w:rPr>
          <w:b/>
          <w:bCs/>
          <w:rtl/>
        </w:rPr>
        <w:t>نسخ</w:t>
      </w:r>
      <w:r w:rsidRPr="000E3A10">
        <w:rPr>
          <w:rFonts w:hint="cs"/>
          <w:b/>
          <w:bCs/>
          <w:rtl/>
        </w:rPr>
        <w:t>ه</w:t>
      </w:r>
      <w:r w:rsidRPr="000E3A10">
        <w:rPr>
          <w:b/>
          <w:bCs/>
          <w:rtl/>
        </w:rPr>
        <w:t xml:space="preserve"> دارا</w:t>
      </w:r>
      <w:r w:rsidRPr="000E3A10">
        <w:rPr>
          <w:rFonts w:hint="cs"/>
          <w:b/>
          <w:bCs/>
          <w:rtl/>
        </w:rPr>
        <w:t>ی</w:t>
      </w:r>
      <w:r w:rsidRPr="000E3A10">
        <w:rPr>
          <w:b/>
          <w:bCs/>
          <w:rtl/>
        </w:rPr>
        <w:t xml:space="preserve"> اعتبار </w:t>
      </w:r>
      <w:r w:rsidRPr="000E3A10">
        <w:rPr>
          <w:rFonts w:hint="cs"/>
          <w:b/>
          <w:bCs/>
          <w:rtl/>
        </w:rPr>
        <w:t>ی</w:t>
      </w:r>
      <w:r w:rsidRPr="000E3A10">
        <w:rPr>
          <w:rFonts w:hint="eastAsia"/>
          <w:b/>
          <w:bCs/>
          <w:rtl/>
        </w:rPr>
        <w:t>کسان</w:t>
      </w:r>
      <w:r w:rsidRPr="000E3A10">
        <w:rPr>
          <w:b/>
          <w:bCs/>
          <w:rtl/>
        </w:rPr>
        <w:t xml:space="preserve"> </w:t>
      </w:r>
      <w:r w:rsidRPr="000E3A10">
        <w:rPr>
          <w:rFonts w:hint="cs"/>
          <w:b/>
          <w:bCs/>
          <w:rtl/>
        </w:rPr>
        <w:t>بی</w:t>
      </w:r>
      <w:r w:rsidRPr="000E3A10">
        <w:rPr>
          <w:rFonts w:hint="eastAsia"/>
          <w:b/>
          <w:bCs/>
          <w:rtl/>
        </w:rPr>
        <w:t>ن</w:t>
      </w:r>
      <w:r w:rsidRPr="000E3A10">
        <w:rPr>
          <w:b/>
          <w:bCs/>
          <w:rtl/>
        </w:rPr>
        <w:t xml:space="preserve"> طرف</w:t>
      </w:r>
      <w:r w:rsidRPr="000E3A10">
        <w:rPr>
          <w:rFonts w:hint="cs"/>
          <w:b/>
          <w:bCs/>
          <w:rtl/>
        </w:rPr>
        <w:t>ی</w:t>
      </w:r>
      <w:r w:rsidRPr="000E3A10">
        <w:rPr>
          <w:rFonts w:hint="eastAsia"/>
          <w:b/>
          <w:bCs/>
          <w:rtl/>
        </w:rPr>
        <w:t>ن</w:t>
      </w:r>
      <w:r w:rsidRPr="000E3A10">
        <w:rPr>
          <w:b/>
          <w:bCs/>
          <w:rtl/>
        </w:rPr>
        <w:t xml:space="preserve"> امضاء و مبادله گرد</w:t>
      </w:r>
      <w:r w:rsidRPr="000E3A10">
        <w:rPr>
          <w:rFonts w:hint="cs"/>
          <w:b/>
          <w:bCs/>
          <w:rtl/>
        </w:rPr>
        <w:t>ی</w:t>
      </w:r>
      <w:r w:rsidRPr="000E3A10">
        <w:rPr>
          <w:rFonts w:hint="eastAsia"/>
          <w:b/>
          <w:bCs/>
          <w:rtl/>
        </w:rPr>
        <w:t>د</w:t>
      </w:r>
      <w:r w:rsidRPr="000E3A10">
        <w:rPr>
          <w:b/>
          <w:bCs/>
          <w:rtl/>
        </w:rPr>
        <w:t xml:space="preserve"> </w:t>
      </w:r>
      <w:r w:rsidRPr="000E3A10">
        <w:rPr>
          <w:rFonts w:hint="cs"/>
          <w:b/>
          <w:bCs/>
          <w:rtl/>
        </w:rPr>
        <w:t xml:space="preserve">و </w:t>
      </w:r>
      <w:r w:rsidRPr="000E3A10">
        <w:rPr>
          <w:b/>
          <w:bCs/>
          <w:rtl/>
        </w:rPr>
        <w:t>بر</w:t>
      </w:r>
      <w:r w:rsidRPr="000E3A10">
        <w:rPr>
          <w:rFonts w:hint="cs"/>
          <w:b/>
          <w:bCs/>
          <w:rtl/>
        </w:rPr>
        <w:t xml:space="preserve"> </w:t>
      </w:r>
      <w:r w:rsidRPr="000E3A10">
        <w:rPr>
          <w:b/>
          <w:bCs/>
          <w:rtl/>
        </w:rPr>
        <w:t xml:space="preserve">اساس مواد </w:t>
      </w:r>
      <w:r w:rsidR="00AE4B83" w:rsidRPr="000E3A10">
        <w:rPr>
          <w:rFonts w:hint="cs"/>
          <w:b/>
          <w:bCs/>
          <w:rtl/>
        </w:rPr>
        <w:t>۱۰</w:t>
      </w:r>
      <w:r w:rsidRPr="000E3A10">
        <w:rPr>
          <w:rFonts w:hint="cs"/>
          <w:b/>
          <w:bCs/>
          <w:rtl/>
        </w:rPr>
        <w:t xml:space="preserve"> </w:t>
      </w:r>
      <w:r w:rsidRPr="000E3A10">
        <w:rPr>
          <w:b/>
          <w:bCs/>
          <w:rtl/>
        </w:rPr>
        <w:t>و</w:t>
      </w:r>
      <w:r w:rsidRPr="000E3A10">
        <w:rPr>
          <w:rFonts w:hint="cs"/>
          <w:b/>
          <w:bCs/>
          <w:rtl/>
        </w:rPr>
        <w:t xml:space="preserve"> </w:t>
      </w:r>
      <w:r w:rsidRPr="000E3A10">
        <w:rPr>
          <w:b/>
          <w:bCs/>
          <w:rtl/>
        </w:rPr>
        <w:t>219 قانون مدن</w:t>
      </w:r>
      <w:r w:rsidRPr="000E3A10">
        <w:rPr>
          <w:rFonts w:hint="cs"/>
          <w:b/>
          <w:bCs/>
          <w:rtl/>
        </w:rPr>
        <w:t>ی</w:t>
      </w:r>
      <w:r w:rsidRPr="000E3A10">
        <w:rPr>
          <w:b/>
          <w:bCs/>
          <w:rtl/>
        </w:rPr>
        <w:t xml:space="preserve"> برا</w:t>
      </w:r>
      <w:r w:rsidRPr="000E3A10">
        <w:rPr>
          <w:rFonts w:hint="cs"/>
          <w:b/>
          <w:bCs/>
          <w:rtl/>
        </w:rPr>
        <w:t>ی</w:t>
      </w:r>
      <w:r w:rsidRPr="000E3A10">
        <w:rPr>
          <w:b/>
          <w:bCs/>
          <w:rtl/>
        </w:rPr>
        <w:t xml:space="preserve"> طرف</w:t>
      </w:r>
      <w:r w:rsidRPr="000E3A10">
        <w:rPr>
          <w:rFonts w:hint="cs"/>
          <w:b/>
          <w:bCs/>
          <w:rtl/>
        </w:rPr>
        <w:t>ی</w:t>
      </w:r>
      <w:r w:rsidRPr="000E3A10">
        <w:rPr>
          <w:rFonts w:hint="eastAsia"/>
          <w:b/>
          <w:bCs/>
          <w:rtl/>
        </w:rPr>
        <w:t>ن</w:t>
      </w:r>
      <w:r w:rsidRPr="000E3A10">
        <w:rPr>
          <w:b/>
          <w:bCs/>
          <w:rtl/>
        </w:rPr>
        <w:t xml:space="preserve"> معتبر، لازم الوفاء و لازم الاجراء م</w:t>
      </w:r>
      <w:r w:rsidRPr="000E3A10">
        <w:rPr>
          <w:rFonts w:hint="cs"/>
          <w:b/>
          <w:bCs/>
          <w:rtl/>
        </w:rPr>
        <w:t>ی‌</w:t>
      </w:r>
      <w:r w:rsidRPr="000E3A10">
        <w:rPr>
          <w:b/>
          <w:bCs/>
          <w:rtl/>
        </w:rPr>
        <w:t>باشد</w:t>
      </w:r>
      <w:r w:rsidRPr="000E3A10">
        <w:rPr>
          <w:rFonts w:hint="cs"/>
          <w:b/>
          <w:bCs/>
          <w:rtl/>
        </w:rPr>
        <w:t>.</w:t>
      </w:r>
    </w:p>
    <w:p w14:paraId="21DA8F83" w14:textId="4819FB69" w:rsidR="00321438" w:rsidRPr="00453008" w:rsidRDefault="00A3694C" w:rsidP="00453008">
      <w:pPr>
        <w:pStyle w:val="Heading1"/>
      </w:pPr>
      <w:r w:rsidRPr="00453008">
        <w:rPr>
          <w:rFonts w:hint="cs"/>
          <w:rtl/>
        </w:rPr>
        <w:t>۱</w:t>
      </w:r>
      <w:r w:rsidR="00C41DAB" w:rsidRPr="00453008">
        <w:rPr>
          <w:rtl/>
        </w:rPr>
        <w:t xml:space="preserve">. </w:t>
      </w:r>
      <w:r w:rsidR="00321438" w:rsidRPr="00453008">
        <w:rPr>
          <w:rtl/>
        </w:rPr>
        <w:t xml:space="preserve">طرفین </w:t>
      </w:r>
    </w:p>
    <w:p w14:paraId="215C009D" w14:textId="3A36A291" w:rsidR="00AC6244" w:rsidRDefault="00AC6244" w:rsidP="00AC6244">
      <w:pPr>
        <w:rPr>
          <w:rtl/>
        </w:rPr>
      </w:pPr>
      <w:r w:rsidRPr="00621664">
        <w:rPr>
          <w:rtl/>
        </w:rPr>
        <w:t xml:space="preserve">این قرارداد </w:t>
      </w:r>
      <w:r w:rsidRPr="00621664">
        <w:rPr>
          <w:rFonts w:hint="cs"/>
          <w:rtl/>
        </w:rPr>
        <w:t>میان</w:t>
      </w:r>
      <w:r w:rsidRPr="00621664">
        <w:rPr>
          <w:rtl/>
        </w:rPr>
        <w:t xml:space="preserve"> </w:t>
      </w:r>
      <w:r w:rsidRPr="00621664">
        <w:rPr>
          <w:b/>
          <w:bCs/>
          <w:rtl/>
        </w:rPr>
        <w:t>«کارفرما»</w:t>
      </w:r>
      <w:r w:rsidRPr="00621664">
        <w:rPr>
          <w:rtl/>
        </w:rPr>
        <w:t xml:space="preserve"> </w:t>
      </w:r>
      <w:r>
        <w:rPr>
          <w:rFonts w:hint="cs"/>
          <w:rtl/>
        </w:rPr>
        <w:t xml:space="preserve">و </w:t>
      </w:r>
      <w:r w:rsidRPr="00621664">
        <w:rPr>
          <w:b/>
          <w:bCs/>
          <w:rtl/>
        </w:rPr>
        <w:t>«پیمانکار»</w:t>
      </w:r>
      <w:r w:rsidRPr="00621664">
        <w:rPr>
          <w:rtl/>
        </w:rPr>
        <w:t xml:space="preserve"> </w:t>
      </w:r>
      <w:r>
        <w:rPr>
          <w:rFonts w:hint="cs"/>
          <w:rtl/>
        </w:rPr>
        <w:t>منعقد می‌گردد.</w:t>
      </w:r>
    </w:p>
    <w:p w14:paraId="52CC7857" w14:textId="178D4687" w:rsidR="006268C4" w:rsidRPr="00453008" w:rsidRDefault="006268C4" w:rsidP="00453008">
      <w:pPr>
        <w:pStyle w:val="Heading2"/>
        <w:rPr>
          <w:rtl/>
        </w:rPr>
      </w:pPr>
      <w:r w:rsidRPr="00453008">
        <w:rPr>
          <w:rFonts w:hint="cs"/>
          <w:rtl/>
        </w:rPr>
        <w:t xml:space="preserve">۱-1. </w:t>
      </w:r>
      <w:r w:rsidRPr="00453008">
        <w:rPr>
          <w:rtl/>
        </w:rPr>
        <w:t>کارفرما</w:t>
      </w:r>
    </w:p>
    <w:p w14:paraId="1DD52B1B" w14:textId="5469A928" w:rsidR="006268C4" w:rsidRDefault="00B9005E" w:rsidP="00B9005E">
      <w:pPr>
        <w:rPr>
          <w:rtl/>
        </w:rPr>
      </w:pPr>
      <w:r w:rsidRPr="00B9005E">
        <w:rPr>
          <w:rtl/>
        </w:rPr>
        <w:t>شرکت</w:t>
      </w:r>
      <w:r>
        <w:rPr>
          <w:rFonts w:hint="cs"/>
          <w:rtl/>
        </w:rPr>
        <w:t>/</w:t>
      </w:r>
      <w:r w:rsidRPr="006268C4">
        <w:rPr>
          <w:rtl/>
        </w:rPr>
        <w:t>آقای</w:t>
      </w:r>
      <w:r w:rsidRPr="006268C4">
        <w:rPr>
          <w:rFonts w:hint="cs"/>
          <w:rtl/>
        </w:rPr>
        <w:t>/خانم</w:t>
      </w:r>
      <w:r w:rsidRPr="00B9005E">
        <w:rPr>
          <w:rtl/>
        </w:rPr>
        <w:t xml:space="preserve"> </w:t>
      </w:r>
      <w:r w:rsidR="00F71B65" w:rsidRPr="006268C4">
        <w:rPr>
          <w:rtl/>
        </w:rPr>
        <w:t xml:space="preserve">….....….....….. </w:t>
      </w:r>
      <w:r w:rsidR="006268C4" w:rsidRPr="006268C4">
        <w:rPr>
          <w:rtl/>
        </w:rPr>
        <w:t xml:space="preserve">به </w:t>
      </w:r>
      <w:r w:rsidR="006268C4" w:rsidRPr="006268C4">
        <w:rPr>
          <w:rFonts w:hint="cs"/>
          <w:rtl/>
          <w:lang w:bidi="fa-IR"/>
        </w:rPr>
        <w:t>کد/</w:t>
      </w:r>
      <w:r w:rsidR="006268C4" w:rsidRPr="006268C4">
        <w:rPr>
          <w:rFonts w:hint="cs"/>
          <w:rtl/>
        </w:rPr>
        <w:t>شناسه ملی</w:t>
      </w:r>
      <w:r w:rsidR="006268C4" w:rsidRPr="006268C4">
        <w:rPr>
          <w:rtl/>
        </w:rPr>
        <w:t xml:space="preserve"> </w:t>
      </w:r>
      <w:r w:rsidR="00F71B65" w:rsidRPr="006268C4">
        <w:rPr>
          <w:rtl/>
        </w:rPr>
        <w:t xml:space="preserve">….....….....….. </w:t>
      </w:r>
      <w:r w:rsidR="006268C4" w:rsidRPr="006268C4">
        <w:rPr>
          <w:rtl/>
        </w:rPr>
        <w:t xml:space="preserve">به نشانی </w:t>
      </w:r>
      <w:r w:rsidR="00F71B65" w:rsidRPr="006268C4">
        <w:rPr>
          <w:rtl/>
        </w:rPr>
        <w:t>….....….....…..</w:t>
      </w:r>
    </w:p>
    <w:p w14:paraId="265E9D52" w14:textId="49F8F117" w:rsidR="006268C4" w:rsidRPr="006268C4" w:rsidRDefault="006268C4" w:rsidP="00453008">
      <w:pPr>
        <w:pStyle w:val="Heading2"/>
        <w:rPr>
          <w:rtl/>
        </w:rPr>
      </w:pPr>
      <w:r w:rsidRPr="006268C4">
        <w:rPr>
          <w:rFonts w:hint="cs"/>
          <w:rtl/>
        </w:rPr>
        <w:t xml:space="preserve">۱-۲. </w:t>
      </w:r>
      <w:r w:rsidRPr="006268C4">
        <w:rPr>
          <w:rtl/>
        </w:rPr>
        <w:t>پیمانکار</w:t>
      </w:r>
    </w:p>
    <w:p w14:paraId="4F994DFC" w14:textId="14C1806A" w:rsidR="000D6098" w:rsidRDefault="00C90780" w:rsidP="00FA6E65">
      <w:pPr>
        <w:rPr>
          <w:rtl/>
        </w:rPr>
      </w:pPr>
      <w:r w:rsidRPr="00B9005E">
        <w:rPr>
          <w:rtl/>
        </w:rPr>
        <w:t>شرک</w:t>
      </w:r>
      <w:r w:rsidR="00321438" w:rsidRPr="00B9005E">
        <w:rPr>
          <w:rtl/>
        </w:rPr>
        <w:t xml:space="preserve">ت گیتی سیستم شرق </w:t>
      </w:r>
      <w:r w:rsidRPr="00B9005E">
        <w:rPr>
          <w:rtl/>
        </w:rPr>
        <w:t xml:space="preserve">به </w:t>
      </w:r>
      <w:r w:rsidR="004D5EEB" w:rsidRPr="00B9005E">
        <w:rPr>
          <w:rFonts w:hint="cs"/>
          <w:rtl/>
        </w:rPr>
        <w:t>شناسه ملی</w:t>
      </w:r>
      <w:r w:rsidR="00321438" w:rsidRPr="00B9005E">
        <w:rPr>
          <w:rtl/>
        </w:rPr>
        <w:t xml:space="preserve"> </w:t>
      </w:r>
      <w:r w:rsidR="00621664" w:rsidRPr="00B9005E">
        <w:rPr>
          <w:rFonts w:hint="cs"/>
          <w:rtl/>
        </w:rPr>
        <w:t>۱۰۳۸۰۴۰۲۵۷۱</w:t>
      </w:r>
      <w:r w:rsidR="00321438" w:rsidRPr="00B9005E">
        <w:rPr>
          <w:rtl/>
        </w:rPr>
        <w:t xml:space="preserve"> ب</w:t>
      </w:r>
      <w:r w:rsidRPr="00B9005E">
        <w:rPr>
          <w:rtl/>
        </w:rPr>
        <w:t>ه نشانی</w:t>
      </w:r>
      <w:r w:rsidR="00321438" w:rsidRPr="00B9005E">
        <w:rPr>
          <w:rtl/>
        </w:rPr>
        <w:t xml:space="preserve"> </w:t>
      </w:r>
      <w:r w:rsidR="009812A1" w:rsidRPr="00B9005E">
        <w:rPr>
          <w:rtl/>
        </w:rPr>
        <w:t>خراسان رضو</w:t>
      </w:r>
      <w:r w:rsidR="009812A1" w:rsidRPr="00B9005E">
        <w:rPr>
          <w:rFonts w:hint="cs"/>
          <w:rtl/>
        </w:rPr>
        <w:t>ی</w:t>
      </w:r>
      <w:r w:rsidR="009812A1" w:rsidRPr="00B9005E">
        <w:rPr>
          <w:rFonts w:hint="eastAsia"/>
          <w:rtl/>
        </w:rPr>
        <w:t>،</w:t>
      </w:r>
      <w:r w:rsidR="009812A1" w:rsidRPr="00B9005E">
        <w:rPr>
          <w:rtl/>
        </w:rPr>
        <w:t xml:space="preserve"> مشهد، اله</w:t>
      </w:r>
      <w:r w:rsidR="009812A1" w:rsidRPr="00B9005E">
        <w:rPr>
          <w:rFonts w:hint="cs"/>
          <w:rtl/>
        </w:rPr>
        <w:t>ی</w:t>
      </w:r>
      <w:r w:rsidR="009812A1" w:rsidRPr="00B9005E">
        <w:rPr>
          <w:rFonts w:hint="eastAsia"/>
          <w:rtl/>
        </w:rPr>
        <w:t>ه</w:t>
      </w:r>
      <w:r w:rsidR="009812A1" w:rsidRPr="00B9005E">
        <w:rPr>
          <w:rtl/>
        </w:rPr>
        <w:t xml:space="preserve"> </w:t>
      </w:r>
      <w:r w:rsidR="009812A1" w:rsidRPr="00B9005E">
        <w:rPr>
          <w:rtl/>
          <w:lang w:bidi="fa-IR"/>
        </w:rPr>
        <w:t>۱۵</w:t>
      </w:r>
      <w:r w:rsidR="009812A1" w:rsidRPr="00B9005E">
        <w:rPr>
          <w:rtl/>
        </w:rPr>
        <w:t>، تق</w:t>
      </w:r>
      <w:r w:rsidR="009812A1" w:rsidRPr="00B9005E">
        <w:rPr>
          <w:rFonts w:hint="cs"/>
          <w:rtl/>
        </w:rPr>
        <w:t>ی‌</w:t>
      </w:r>
      <w:r w:rsidR="009812A1" w:rsidRPr="00B9005E">
        <w:rPr>
          <w:rFonts w:hint="eastAsia"/>
          <w:rtl/>
        </w:rPr>
        <w:t>زاده</w:t>
      </w:r>
      <w:r w:rsidR="009812A1" w:rsidRPr="00B9005E">
        <w:rPr>
          <w:rtl/>
        </w:rPr>
        <w:t xml:space="preserve"> </w:t>
      </w:r>
      <w:r w:rsidR="009812A1" w:rsidRPr="00B9005E">
        <w:rPr>
          <w:rtl/>
          <w:lang w:bidi="fa-IR"/>
        </w:rPr>
        <w:t>۶</w:t>
      </w:r>
      <w:r w:rsidR="009812A1" w:rsidRPr="00B9005E">
        <w:rPr>
          <w:rtl/>
        </w:rPr>
        <w:t xml:space="preserve">، ساختمان صبا </w:t>
      </w:r>
      <w:r w:rsidR="009812A1" w:rsidRPr="00B9005E">
        <w:rPr>
          <w:rtl/>
          <w:lang w:bidi="fa-IR"/>
        </w:rPr>
        <w:t>۸</w:t>
      </w:r>
      <w:r w:rsidR="009812A1" w:rsidRPr="00B9005E">
        <w:rPr>
          <w:rtl/>
        </w:rPr>
        <w:t xml:space="preserve">، واحد </w:t>
      </w:r>
      <w:r w:rsidR="009812A1" w:rsidRPr="00B9005E">
        <w:rPr>
          <w:rFonts w:hint="cs"/>
          <w:rtl/>
        </w:rPr>
        <w:t>۱۱</w:t>
      </w:r>
    </w:p>
    <w:p w14:paraId="5C5F1C5A" w14:textId="7FC65C2A" w:rsidR="00B9005E" w:rsidRPr="006268C4" w:rsidRDefault="00B9005E" w:rsidP="00453008">
      <w:pPr>
        <w:pStyle w:val="Heading2"/>
        <w:rPr>
          <w:rtl/>
        </w:rPr>
      </w:pPr>
      <w:r w:rsidRPr="006268C4">
        <w:rPr>
          <w:rFonts w:hint="cs"/>
          <w:rtl/>
        </w:rPr>
        <w:t>۱-</w:t>
      </w:r>
      <w:r>
        <w:rPr>
          <w:rFonts w:hint="cs"/>
          <w:rtl/>
        </w:rPr>
        <w:t>۳</w:t>
      </w:r>
      <w:r w:rsidRPr="006268C4">
        <w:rPr>
          <w:rFonts w:hint="cs"/>
          <w:rtl/>
        </w:rPr>
        <w:t xml:space="preserve">. </w:t>
      </w:r>
      <w:r>
        <w:rPr>
          <w:rFonts w:hint="cs"/>
          <w:rtl/>
        </w:rPr>
        <w:t>نماینده کارفرما</w:t>
      </w:r>
    </w:p>
    <w:p w14:paraId="4FDC5F2C" w14:textId="4108C6C2" w:rsidR="00B9005E" w:rsidRDefault="00B9005E" w:rsidP="00B9005E">
      <w:pPr>
        <w:rPr>
          <w:rtl/>
        </w:rPr>
      </w:pPr>
      <w:r w:rsidRPr="006268C4">
        <w:rPr>
          <w:rtl/>
        </w:rPr>
        <w:t>آقای</w:t>
      </w:r>
      <w:r w:rsidRPr="006268C4">
        <w:rPr>
          <w:rFonts w:hint="cs"/>
          <w:rtl/>
        </w:rPr>
        <w:t>/خانم</w:t>
      </w:r>
      <w:r w:rsidRPr="00B9005E">
        <w:rPr>
          <w:rtl/>
        </w:rPr>
        <w:t xml:space="preserve"> </w:t>
      </w:r>
      <w:r w:rsidR="00F71B65" w:rsidRPr="006268C4">
        <w:rPr>
          <w:rtl/>
        </w:rPr>
        <w:t xml:space="preserve">….....….....….. </w:t>
      </w:r>
      <w:r w:rsidRPr="006268C4">
        <w:rPr>
          <w:rtl/>
        </w:rPr>
        <w:t xml:space="preserve">به </w:t>
      </w:r>
      <w:r w:rsidRPr="006268C4">
        <w:rPr>
          <w:rFonts w:hint="cs"/>
          <w:rtl/>
          <w:lang w:bidi="fa-IR"/>
        </w:rPr>
        <w:t>کد</w:t>
      </w:r>
      <w:r w:rsidRPr="006268C4">
        <w:rPr>
          <w:rFonts w:hint="cs"/>
          <w:rtl/>
        </w:rPr>
        <w:t xml:space="preserve"> ملی</w:t>
      </w:r>
      <w:r w:rsidRPr="006268C4">
        <w:rPr>
          <w:rtl/>
        </w:rPr>
        <w:t xml:space="preserve"> </w:t>
      </w:r>
      <w:r w:rsidR="00F71B65" w:rsidRPr="006268C4">
        <w:rPr>
          <w:rtl/>
        </w:rPr>
        <w:t xml:space="preserve">….....….....….. </w:t>
      </w:r>
      <w:r w:rsidRPr="006268C4">
        <w:rPr>
          <w:rtl/>
        </w:rPr>
        <w:t xml:space="preserve">به نشانی </w:t>
      </w:r>
      <w:r w:rsidR="00F71B65" w:rsidRPr="006268C4">
        <w:rPr>
          <w:rtl/>
        </w:rPr>
        <w:t>….....….....…..</w:t>
      </w:r>
    </w:p>
    <w:p w14:paraId="56636FB6" w14:textId="3300FDEB" w:rsidR="007B47FE" w:rsidRPr="00FF6355" w:rsidRDefault="00A3694C" w:rsidP="00453008">
      <w:pPr>
        <w:pStyle w:val="Heading1"/>
      </w:pPr>
      <w:r>
        <w:rPr>
          <w:rFonts w:hint="cs"/>
          <w:rtl/>
        </w:rPr>
        <w:t>۲</w:t>
      </w:r>
      <w:r w:rsidR="00C41DAB" w:rsidRPr="00FF6355">
        <w:rPr>
          <w:rFonts w:hint="cs"/>
          <w:rtl/>
        </w:rPr>
        <w:t xml:space="preserve">. </w:t>
      </w:r>
      <w:r w:rsidR="007B47FE" w:rsidRPr="00FF6355">
        <w:rPr>
          <w:rFonts w:hint="cs"/>
          <w:rtl/>
        </w:rPr>
        <w:t xml:space="preserve">موضوع </w:t>
      </w:r>
    </w:p>
    <w:p w14:paraId="2D6723D8" w14:textId="73161D6E" w:rsidR="007B47FE" w:rsidRPr="00EC752E" w:rsidRDefault="00410410" w:rsidP="00FA6E65">
      <w:pPr>
        <w:rPr>
          <w:rtl/>
        </w:rPr>
      </w:pPr>
      <w:r w:rsidRPr="00EC752E">
        <w:rPr>
          <w:rtl/>
        </w:rPr>
        <w:t xml:space="preserve">فروش </w:t>
      </w:r>
      <w:r w:rsidR="001D19FD">
        <w:rPr>
          <w:rFonts w:hint="cs"/>
          <w:rtl/>
        </w:rPr>
        <w:t xml:space="preserve">حق امتیاز استفاده از </w:t>
      </w:r>
      <w:r w:rsidRPr="00EC752E">
        <w:rPr>
          <w:rFonts w:hint="cs"/>
          <w:rtl/>
        </w:rPr>
        <w:t>ی</w:t>
      </w:r>
      <w:r w:rsidRPr="00EC752E">
        <w:rPr>
          <w:rFonts w:hint="eastAsia"/>
          <w:rtl/>
        </w:rPr>
        <w:t>ک</w:t>
      </w:r>
      <w:r w:rsidRPr="00EC752E">
        <w:rPr>
          <w:rtl/>
        </w:rPr>
        <w:t xml:space="preserve"> نسخه </w:t>
      </w:r>
      <w:r w:rsidRPr="00EC752E">
        <w:rPr>
          <w:rFonts w:hint="cs"/>
          <w:rtl/>
        </w:rPr>
        <w:t>از داشبوردهای مدیریتی گیتی</w:t>
      </w:r>
      <w:r w:rsidRPr="00EC752E">
        <w:rPr>
          <w:rtl/>
        </w:rPr>
        <w:t xml:space="preserve"> </w:t>
      </w:r>
      <w:r w:rsidR="000E19BC">
        <w:rPr>
          <w:rFonts w:hint="cs"/>
          <w:rtl/>
        </w:rPr>
        <w:t xml:space="preserve">بدون حق واگذاری به غیر </w:t>
      </w:r>
      <w:r w:rsidRPr="00EC752E">
        <w:rPr>
          <w:rtl/>
        </w:rPr>
        <w:t>م</w:t>
      </w:r>
      <w:r w:rsidRPr="00EC752E">
        <w:rPr>
          <w:rFonts w:hint="cs"/>
          <w:rtl/>
        </w:rPr>
        <w:t>ی</w:t>
      </w:r>
      <w:r w:rsidR="00D723D2">
        <w:rPr>
          <w:rFonts w:hint="cs"/>
          <w:rtl/>
        </w:rPr>
        <w:t>‌</w:t>
      </w:r>
      <w:r w:rsidR="001E4EBB">
        <w:rPr>
          <w:rFonts w:hint="cs"/>
          <w:rtl/>
        </w:rPr>
        <w:t>باشد</w:t>
      </w:r>
      <w:r w:rsidR="00D723D2">
        <w:rPr>
          <w:rFonts w:hint="cs"/>
          <w:rtl/>
        </w:rPr>
        <w:t>.</w:t>
      </w:r>
    </w:p>
    <w:p w14:paraId="2342DE27" w14:textId="24FC7E20" w:rsidR="00347821" w:rsidRPr="00EC752E" w:rsidRDefault="00A3694C" w:rsidP="00453008">
      <w:pPr>
        <w:pStyle w:val="Heading1"/>
      </w:pPr>
      <w:r>
        <w:rPr>
          <w:rFonts w:hint="cs"/>
          <w:rtl/>
        </w:rPr>
        <w:t>۳</w:t>
      </w:r>
      <w:r w:rsidR="00C41DAB" w:rsidRPr="00EC752E">
        <w:rPr>
          <w:rFonts w:hint="cs"/>
          <w:rtl/>
        </w:rPr>
        <w:t xml:space="preserve">. </w:t>
      </w:r>
      <w:r w:rsidR="00714E02">
        <w:rPr>
          <w:rFonts w:hint="cs"/>
          <w:rtl/>
        </w:rPr>
        <w:t>زمان‌بندی</w:t>
      </w:r>
    </w:p>
    <w:p w14:paraId="24FE5B23" w14:textId="07120876" w:rsidR="007B47FE" w:rsidRPr="00FA6E65" w:rsidRDefault="00347821" w:rsidP="00FA6E65">
      <w:pPr>
        <w:rPr>
          <w:rtl/>
        </w:rPr>
      </w:pPr>
      <w:r w:rsidRPr="00FA6E65">
        <w:rPr>
          <w:rtl/>
        </w:rPr>
        <w:t>مدت ا</w:t>
      </w:r>
      <w:r w:rsidRPr="00FA6E65">
        <w:rPr>
          <w:rFonts w:hint="cs"/>
          <w:rtl/>
        </w:rPr>
        <w:t>ی</w:t>
      </w:r>
      <w:r w:rsidRPr="00FA6E65">
        <w:rPr>
          <w:rFonts w:hint="eastAsia"/>
          <w:rtl/>
        </w:rPr>
        <w:t>ن</w:t>
      </w:r>
      <w:r w:rsidRPr="00FA6E65">
        <w:rPr>
          <w:rtl/>
        </w:rPr>
        <w:t xml:space="preserve"> قرارداد از تار</w:t>
      </w:r>
      <w:r w:rsidRPr="00FA6E65">
        <w:rPr>
          <w:rFonts w:hint="cs"/>
          <w:rtl/>
        </w:rPr>
        <w:t>ی</w:t>
      </w:r>
      <w:r w:rsidRPr="00FA6E65">
        <w:rPr>
          <w:rFonts w:hint="eastAsia"/>
          <w:rtl/>
        </w:rPr>
        <w:t>خ</w:t>
      </w:r>
      <w:r w:rsidRPr="00FA6E65">
        <w:rPr>
          <w:rtl/>
        </w:rPr>
        <w:t xml:space="preserve"> </w:t>
      </w:r>
      <w:r w:rsidR="006270D1" w:rsidRPr="00FA6E65">
        <w:rPr>
          <w:rtl/>
        </w:rPr>
        <w:t>امضا</w:t>
      </w:r>
      <w:r w:rsidR="006270D1" w:rsidRPr="00FA6E65">
        <w:rPr>
          <w:rFonts w:hint="cs"/>
          <w:rtl/>
        </w:rPr>
        <w:t>ی</w:t>
      </w:r>
      <w:r w:rsidR="006270D1" w:rsidRPr="00FA6E65">
        <w:rPr>
          <w:rtl/>
        </w:rPr>
        <w:t xml:space="preserve"> </w:t>
      </w:r>
      <w:r w:rsidR="00D723D2">
        <w:rPr>
          <w:rFonts w:hint="cs"/>
          <w:rtl/>
        </w:rPr>
        <w:t xml:space="preserve">آن </w:t>
      </w:r>
      <w:r w:rsidR="006270D1" w:rsidRPr="00FA6E65">
        <w:rPr>
          <w:rtl/>
        </w:rPr>
        <w:t>ب</w:t>
      </w:r>
      <w:r w:rsidR="00D723D2">
        <w:rPr>
          <w:rFonts w:hint="cs"/>
          <w:rtl/>
        </w:rPr>
        <w:t xml:space="preserve">ه </w:t>
      </w:r>
      <w:r w:rsidR="006270D1" w:rsidRPr="00FA6E65">
        <w:rPr>
          <w:rtl/>
        </w:rPr>
        <w:t xml:space="preserve">مدت </w:t>
      </w:r>
      <w:r w:rsidR="001F181B" w:rsidRPr="006268C4">
        <w:rPr>
          <w:rtl/>
        </w:rPr>
        <w:t xml:space="preserve">….....….....….. </w:t>
      </w:r>
      <w:r w:rsidR="00D723D2">
        <w:rPr>
          <w:rFonts w:hint="cs"/>
          <w:rtl/>
        </w:rPr>
        <w:t>روز کاری است</w:t>
      </w:r>
      <w:r w:rsidRPr="00FA6E65">
        <w:rPr>
          <w:rFonts w:hint="cs"/>
          <w:rtl/>
        </w:rPr>
        <w:t>.</w:t>
      </w:r>
    </w:p>
    <w:p w14:paraId="1142AF86" w14:textId="0CDA6FD5" w:rsidR="00AC6244" w:rsidRDefault="00AC6244" w:rsidP="00453008">
      <w:pPr>
        <w:pStyle w:val="Heading1"/>
        <w:rPr>
          <w:rtl/>
        </w:rPr>
      </w:pPr>
      <w:r>
        <w:rPr>
          <w:rFonts w:hint="cs"/>
          <w:rtl/>
        </w:rPr>
        <w:t>۴</w:t>
      </w:r>
      <w:r w:rsidRPr="00091EF1">
        <w:rPr>
          <w:rFonts w:hint="cs"/>
          <w:rtl/>
        </w:rPr>
        <w:t xml:space="preserve">. </w:t>
      </w:r>
      <w:r w:rsidR="00714E02">
        <w:rPr>
          <w:rFonts w:hint="cs"/>
          <w:rtl/>
        </w:rPr>
        <w:t>بودجه‌بندی</w:t>
      </w:r>
    </w:p>
    <w:p w14:paraId="6C821AE3" w14:textId="709F3412" w:rsidR="00AC6244" w:rsidRDefault="00AC6244" w:rsidP="00AC6244">
      <w:pPr>
        <w:rPr>
          <w:rtl/>
        </w:rPr>
      </w:pPr>
      <w:r>
        <w:rPr>
          <w:rFonts w:hint="cs"/>
          <w:rtl/>
        </w:rPr>
        <w:t>۴</w:t>
      </w:r>
      <w:r w:rsidRPr="00F9313B">
        <w:rPr>
          <w:rFonts w:hint="cs"/>
          <w:rtl/>
        </w:rPr>
        <w:t>-</w:t>
      </w:r>
      <w:r w:rsidR="00FF6176">
        <w:rPr>
          <w:rFonts w:hint="cs"/>
          <w:rtl/>
        </w:rPr>
        <w:t>۱</w:t>
      </w:r>
      <w:r w:rsidRPr="00F9313B">
        <w:rPr>
          <w:rFonts w:hint="cs"/>
          <w:rtl/>
        </w:rPr>
        <w:t xml:space="preserve">. کلیه </w:t>
      </w:r>
      <w:r>
        <w:rPr>
          <w:rFonts w:hint="cs"/>
          <w:rtl/>
        </w:rPr>
        <w:t xml:space="preserve">هزینه </w:t>
      </w:r>
      <w:r w:rsidRPr="00F9313B">
        <w:rPr>
          <w:rFonts w:hint="cs"/>
          <w:rtl/>
        </w:rPr>
        <w:t xml:space="preserve">کسورات از جمله بیمه، مالیات ارزش افزوده </w:t>
      </w:r>
      <w:r>
        <w:rPr>
          <w:rFonts w:hint="cs"/>
          <w:rtl/>
        </w:rPr>
        <w:t xml:space="preserve">و سایر موارد </w:t>
      </w:r>
      <w:r w:rsidRPr="00F9313B">
        <w:rPr>
          <w:rFonts w:hint="cs"/>
          <w:rtl/>
        </w:rPr>
        <w:t>بر عهده کارفرما است.</w:t>
      </w:r>
    </w:p>
    <w:p w14:paraId="564E61FC" w14:textId="030F326B" w:rsidR="00AC6244" w:rsidRDefault="00AC6244" w:rsidP="00AC6244">
      <w:pPr>
        <w:rPr>
          <w:rtl/>
        </w:rPr>
      </w:pPr>
      <w:r>
        <w:rPr>
          <w:rFonts w:hint="cs"/>
          <w:rtl/>
        </w:rPr>
        <w:t>۴</w:t>
      </w:r>
      <w:r w:rsidRPr="00F9313B">
        <w:rPr>
          <w:rFonts w:hint="cs"/>
          <w:rtl/>
        </w:rPr>
        <w:t>-</w:t>
      </w:r>
      <w:r w:rsidR="00FF6176">
        <w:rPr>
          <w:rFonts w:hint="cs"/>
          <w:rtl/>
        </w:rPr>
        <w:t>۲</w:t>
      </w:r>
      <w:r w:rsidRPr="00F9313B">
        <w:rPr>
          <w:rFonts w:hint="cs"/>
          <w:rtl/>
        </w:rPr>
        <w:t xml:space="preserve">. کلیه </w:t>
      </w:r>
      <w:r>
        <w:rPr>
          <w:rFonts w:hint="cs"/>
          <w:rtl/>
        </w:rPr>
        <w:t xml:space="preserve">هزینه‌های جانبی از جمله هزینه‌های تهیه </w:t>
      </w:r>
      <w:r w:rsidRPr="00F9313B">
        <w:rPr>
          <w:rFonts w:hint="cs"/>
          <w:rtl/>
        </w:rPr>
        <w:t>ضمانت نامه، آگهی روزنامه، تهیه پاکات</w:t>
      </w:r>
      <w:r>
        <w:rPr>
          <w:rFonts w:hint="cs"/>
          <w:rtl/>
        </w:rPr>
        <w:t>،</w:t>
      </w:r>
      <w:r w:rsidRPr="00F9313B">
        <w:rPr>
          <w:rFonts w:hint="cs"/>
          <w:rtl/>
        </w:rPr>
        <w:t xml:space="preserve"> مستندات و سفته بر عهده کارفرما است.</w:t>
      </w:r>
    </w:p>
    <w:p w14:paraId="3328C2FA" w14:textId="23E925EA" w:rsidR="00FF6176" w:rsidRDefault="00FF6176" w:rsidP="00FF6176">
      <w:pPr>
        <w:spacing w:before="240"/>
        <w:rPr>
          <w:rtl/>
        </w:rPr>
      </w:pPr>
      <w:r>
        <w:rPr>
          <w:rFonts w:hint="cs"/>
          <w:rtl/>
        </w:rPr>
        <w:t>۴</w:t>
      </w:r>
      <w:r w:rsidRPr="00091EF1">
        <w:rPr>
          <w:rFonts w:hint="cs"/>
          <w:rtl/>
        </w:rPr>
        <w:t>-</w:t>
      </w:r>
      <w:r>
        <w:rPr>
          <w:rFonts w:hint="cs"/>
          <w:rtl/>
        </w:rPr>
        <w:t>۳</w:t>
      </w:r>
      <w:r w:rsidRPr="00091EF1">
        <w:rPr>
          <w:rFonts w:hint="cs"/>
          <w:rtl/>
        </w:rPr>
        <w:t>. در صورت اعزام کارشناس به محل کارفرما، هزینه</w:t>
      </w:r>
      <w:r>
        <w:rPr>
          <w:rFonts w:hint="cs"/>
          <w:rtl/>
        </w:rPr>
        <w:t>‌های اقامت،</w:t>
      </w:r>
      <w:r w:rsidRPr="00091EF1">
        <w:rPr>
          <w:rFonts w:hint="cs"/>
          <w:rtl/>
        </w:rPr>
        <w:t xml:space="preserve"> ایاب</w:t>
      </w:r>
      <w:r>
        <w:rPr>
          <w:rFonts w:hint="cs"/>
          <w:rtl/>
        </w:rPr>
        <w:t xml:space="preserve">، </w:t>
      </w:r>
      <w:r w:rsidRPr="00091EF1">
        <w:rPr>
          <w:rFonts w:hint="cs"/>
          <w:rtl/>
        </w:rPr>
        <w:t xml:space="preserve">ذهاب </w:t>
      </w:r>
      <w:r>
        <w:rPr>
          <w:rFonts w:hint="cs"/>
          <w:rtl/>
        </w:rPr>
        <w:t xml:space="preserve">و ترانسفر </w:t>
      </w:r>
      <w:r w:rsidRPr="00091EF1">
        <w:rPr>
          <w:rFonts w:hint="cs"/>
          <w:rtl/>
        </w:rPr>
        <w:t>به عهده کارفرما می</w:t>
      </w:r>
      <w:r>
        <w:rPr>
          <w:rFonts w:hint="cs"/>
          <w:rtl/>
        </w:rPr>
        <w:t>‌</w:t>
      </w:r>
      <w:r w:rsidRPr="00091EF1">
        <w:rPr>
          <w:rFonts w:hint="cs"/>
          <w:rtl/>
        </w:rPr>
        <w:t>باشد.</w:t>
      </w:r>
    </w:p>
    <w:p w14:paraId="1811F391" w14:textId="08D8943F" w:rsidR="00AC6244" w:rsidRDefault="00AC6244" w:rsidP="00AC6244">
      <w:pPr>
        <w:rPr>
          <w:rtl/>
        </w:rPr>
      </w:pPr>
      <w:r>
        <w:rPr>
          <w:rFonts w:hint="cs"/>
          <w:rtl/>
        </w:rPr>
        <w:t>۴</w:t>
      </w:r>
      <w:r w:rsidRPr="00AC624E">
        <w:rPr>
          <w:rFonts w:hint="cs"/>
          <w:rtl/>
        </w:rPr>
        <w:t>-</w:t>
      </w:r>
      <w:r>
        <w:rPr>
          <w:rFonts w:hint="cs"/>
          <w:rtl/>
        </w:rPr>
        <w:t>۴</w:t>
      </w:r>
      <w:r w:rsidRPr="00AC624E">
        <w:rPr>
          <w:rFonts w:hint="cs"/>
          <w:rtl/>
        </w:rPr>
        <w:t xml:space="preserve">. مبلغ تعدیل مطابق </w:t>
      </w:r>
      <w:r>
        <w:rPr>
          <w:rFonts w:hint="cs"/>
          <w:rtl/>
        </w:rPr>
        <w:t xml:space="preserve">با </w:t>
      </w:r>
      <w:r w:rsidRPr="00AC624E">
        <w:rPr>
          <w:rFonts w:hint="cs"/>
          <w:rtl/>
        </w:rPr>
        <w:t xml:space="preserve">نرخ اعلامی از سوی بانک مرکزی </w:t>
      </w:r>
      <w:r>
        <w:rPr>
          <w:rFonts w:hint="cs"/>
          <w:rtl/>
        </w:rPr>
        <w:t xml:space="preserve">از سوی پیمانکار محاسبه شده و </w:t>
      </w:r>
      <w:r w:rsidRPr="00AC624E">
        <w:rPr>
          <w:rFonts w:hint="cs"/>
          <w:rtl/>
        </w:rPr>
        <w:t xml:space="preserve">به مبلغ </w:t>
      </w:r>
      <w:r>
        <w:rPr>
          <w:rFonts w:hint="cs"/>
          <w:rtl/>
        </w:rPr>
        <w:t xml:space="preserve">اولیه </w:t>
      </w:r>
      <w:r w:rsidRPr="00AC624E">
        <w:rPr>
          <w:rFonts w:hint="cs"/>
          <w:rtl/>
        </w:rPr>
        <w:t xml:space="preserve">قرارداد افزوده می‌گردد </w:t>
      </w:r>
      <w:r>
        <w:rPr>
          <w:rFonts w:hint="cs"/>
          <w:rtl/>
        </w:rPr>
        <w:t>که</w:t>
      </w:r>
      <w:r w:rsidRPr="00AC624E">
        <w:rPr>
          <w:rFonts w:hint="cs"/>
          <w:rtl/>
        </w:rPr>
        <w:t xml:space="preserve"> </w:t>
      </w:r>
      <w:r>
        <w:rPr>
          <w:rFonts w:hint="cs"/>
          <w:rtl/>
        </w:rPr>
        <w:t xml:space="preserve">پس از ارایه صورت وضعیت از سوی </w:t>
      </w:r>
      <w:r w:rsidRPr="00AC624E">
        <w:rPr>
          <w:rFonts w:hint="cs"/>
          <w:rtl/>
        </w:rPr>
        <w:t>پیمانکار</w:t>
      </w:r>
      <w:r>
        <w:rPr>
          <w:rFonts w:hint="cs"/>
          <w:rtl/>
        </w:rPr>
        <w:t xml:space="preserve">، </w:t>
      </w:r>
      <w:r w:rsidRPr="00AC624E">
        <w:rPr>
          <w:rFonts w:hint="cs"/>
          <w:rtl/>
        </w:rPr>
        <w:t xml:space="preserve">کارفرما </w:t>
      </w:r>
      <w:r>
        <w:rPr>
          <w:rFonts w:hint="cs"/>
          <w:rtl/>
        </w:rPr>
        <w:t>طی نهایتاً یک هفته تقویمی م</w:t>
      </w:r>
      <w:r w:rsidRPr="00AC624E">
        <w:rPr>
          <w:rFonts w:hint="cs"/>
          <w:rtl/>
        </w:rPr>
        <w:t>وظف به تسویه آن است.</w:t>
      </w:r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7387"/>
        <w:gridCol w:w="2807"/>
      </w:tblGrid>
      <w:tr w:rsidR="00FF3B75" w14:paraId="5ADD34C1" w14:textId="77777777" w:rsidTr="00760449">
        <w:tc>
          <w:tcPr>
            <w:tcW w:w="3623" w:type="pct"/>
            <w:shd w:val="clear" w:color="auto" w:fill="000000" w:themeFill="text1"/>
            <w:vAlign w:val="center"/>
          </w:tcPr>
          <w:p w14:paraId="00FBB05F" w14:textId="77777777" w:rsidR="00FF3B75" w:rsidRPr="00324C45" w:rsidRDefault="00FF3B75" w:rsidP="00760449">
            <w:pPr>
              <w:jc w:val="center"/>
              <w:rPr>
                <w:rFonts w:ascii="IRANSansX Black" w:hAnsi="IRANSansX Black" w:cs="IRANSansX Black"/>
                <w:color w:val="FFFFFF" w:themeColor="background1"/>
                <w:sz w:val="28"/>
                <w:szCs w:val="28"/>
                <w:rtl/>
              </w:rPr>
            </w:pPr>
            <w:r w:rsidRPr="00324C45">
              <w:rPr>
                <w:rFonts w:ascii="IRANSansX Black" w:hAnsi="IRANSansX Black" w:cs="IRANSansX Black" w:hint="cs"/>
                <w:color w:val="FFFFFF" w:themeColor="background1"/>
                <w:sz w:val="28"/>
                <w:szCs w:val="28"/>
                <w:rtl/>
              </w:rPr>
              <w:lastRenderedPageBreak/>
              <w:t>عنوان</w:t>
            </w:r>
          </w:p>
        </w:tc>
        <w:tc>
          <w:tcPr>
            <w:tcW w:w="1377" w:type="pct"/>
            <w:shd w:val="clear" w:color="auto" w:fill="000000" w:themeFill="text1"/>
            <w:vAlign w:val="center"/>
          </w:tcPr>
          <w:p w14:paraId="52A9E5AE" w14:textId="77777777" w:rsidR="00FF3B75" w:rsidRPr="00324C45" w:rsidRDefault="00FF3B75" w:rsidP="00760449">
            <w:pPr>
              <w:jc w:val="center"/>
              <w:rPr>
                <w:rFonts w:ascii="IRANSansX Black" w:hAnsi="IRANSansX Black" w:cs="IRANSansX Black"/>
                <w:color w:val="FFFFFF" w:themeColor="background1"/>
                <w:sz w:val="28"/>
                <w:szCs w:val="28"/>
                <w:rtl/>
              </w:rPr>
            </w:pPr>
            <w:r w:rsidRPr="00324C45">
              <w:rPr>
                <w:rFonts w:ascii="IRANSansX Black" w:hAnsi="IRANSansX Black" w:cs="IRANSansX Black" w:hint="cs"/>
                <w:color w:val="FFFFFF" w:themeColor="background1"/>
                <w:sz w:val="28"/>
                <w:szCs w:val="28"/>
                <w:rtl/>
              </w:rPr>
              <w:t xml:space="preserve">مبلغ </w:t>
            </w:r>
            <w:r w:rsidRPr="00324C45">
              <w:rPr>
                <w:rFonts w:ascii="IRANSansX Black" w:hAnsi="IRANSansX Black" w:cs="IRANSansX Black" w:hint="cs"/>
                <w:color w:val="FFFFFF" w:themeColor="background1"/>
                <w:sz w:val="28"/>
                <w:szCs w:val="28"/>
                <w:vertAlign w:val="subscript"/>
                <w:rtl/>
              </w:rPr>
              <w:t>(ریال)</w:t>
            </w:r>
          </w:p>
        </w:tc>
      </w:tr>
      <w:tr w:rsidR="00FF3B75" w14:paraId="0C1830A4" w14:textId="77777777" w:rsidTr="00760449">
        <w:tc>
          <w:tcPr>
            <w:tcW w:w="3623" w:type="pct"/>
            <w:vAlign w:val="center"/>
          </w:tcPr>
          <w:p w14:paraId="733DAEAC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هزینه </w:t>
            </w:r>
            <w:r w:rsidRPr="00E003B5">
              <w:rPr>
                <w:rFonts w:hint="cs"/>
                <w:rtl/>
              </w:rPr>
              <w:t xml:space="preserve">حق </w:t>
            </w:r>
            <w:r>
              <w:rPr>
                <w:rFonts w:hint="cs"/>
                <w:rtl/>
              </w:rPr>
              <w:t xml:space="preserve">امتیاز </w:t>
            </w:r>
            <w:r w:rsidRPr="00E003B5">
              <w:rPr>
                <w:rFonts w:hint="cs"/>
                <w:rtl/>
              </w:rPr>
              <w:t xml:space="preserve">استفاده </w:t>
            </w:r>
            <w:r>
              <w:rPr>
                <w:rFonts w:hint="cs"/>
                <w:rtl/>
              </w:rPr>
              <w:t xml:space="preserve">از </w:t>
            </w:r>
            <w:r w:rsidRPr="00E003B5">
              <w:rPr>
                <w:rFonts w:hint="cs"/>
                <w:rtl/>
              </w:rPr>
              <w:t>یک نسخه</w:t>
            </w:r>
          </w:p>
        </w:tc>
        <w:tc>
          <w:tcPr>
            <w:tcW w:w="1377" w:type="pct"/>
            <w:vAlign w:val="center"/>
          </w:tcPr>
          <w:p w14:paraId="2062DF2B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22904335" w14:textId="77777777" w:rsidTr="00760449">
        <w:tc>
          <w:tcPr>
            <w:tcW w:w="3623" w:type="pct"/>
            <w:vAlign w:val="center"/>
          </w:tcPr>
          <w:p w14:paraId="170ECA03" w14:textId="77777777" w:rsidR="00FF3B75" w:rsidRPr="00E003B5" w:rsidRDefault="00FF3B75" w:rsidP="00760449">
            <w:pPr>
              <w:jc w:val="left"/>
              <w:rPr>
                <w:rtl/>
              </w:rPr>
            </w:pPr>
            <w:r w:rsidRPr="00091EF1">
              <w:rPr>
                <w:rFonts w:hint="cs"/>
                <w:rtl/>
              </w:rPr>
              <w:t>هزینه نصب</w:t>
            </w:r>
          </w:p>
        </w:tc>
        <w:tc>
          <w:tcPr>
            <w:tcW w:w="1377" w:type="pct"/>
            <w:vAlign w:val="center"/>
          </w:tcPr>
          <w:p w14:paraId="2D68A50A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0AFDD44C" w14:textId="77777777" w:rsidTr="00760449">
        <w:tc>
          <w:tcPr>
            <w:tcW w:w="3623" w:type="pct"/>
            <w:vAlign w:val="center"/>
          </w:tcPr>
          <w:p w14:paraId="136F022D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  <w:r w:rsidRPr="00091EF1">
              <w:rPr>
                <w:rFonts w:hint="cs"/>
                <w:rtl/>
              </w:rPr>
              <w:t>هزینه آموزش</w:t>
            </w:r>
          </w:p>
        </w:tc>
        <w:tc>
          <w:tcPr>
            <w:tcW w:w="1377" w:type="pct"/>
            <w:vAlign w:val="center"/>
          </w:tcPr>
          <w:p w14:paraId="24B33B7C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426CCF14" w14:textId="77777777" w:rsidTr="00760449">
        <w:tc>
          <w:tcPr>
            <w:tcW w:w="3623" w:type="pct"/>
            <w:vAlign w:val="center"/>
          </w:tcPr>
          <w:p w14:paraId="46C62FB1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  <w:r w:rsidRPr="00091EF1">
              <w:rPr>
                <w:rFonts w:hint="cs"/>
                <w:rtl/>
              </w:rPr>
              <w:t>هزینه پشتیبانی</w:t>
            </w:r>
          </w:p>
        </w:tc>
        <w:tc>
          <w:tcPr>
            <w:tcW w:w="1377" w:type="pct"/>
            <w:vAlign w:val="center"/>
          </w:tcPr>
          <w:p w14:paraId="3C20691A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23750FA5" w14:textId="77777777" w:rsidTr="00760449">
        <w:tc>
          <w:tcPr>
            <w:tcW w:w="3623" w:type="pct"/>
            <w:vAlign w:val="center"/>
          </w:tcPr>
          <w:p w14:paraId="63511ACA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  <w:r w:rsidRPr="00091EF1">
              <w:rPr>
                <w:rFonts w:hint="cs"/>
                <w:rtl/>
              </w:rPr>
              <w:t xml:space="preserve">هزینه </w:t>
            </w:r>
            <w:r>
              <w:rPr>
                <w:rFonts w:hint="cs"/>
                <w:rtl/>
              </w:rPr>
              <w:t>توسعه</w:t>
            </w:r>
          </w:p>
        </w:tc>
        <w:tc>
          <w:tcPr>
            <w:tcW w:w="1377" w:type="pct"/>
            <w:vAlign w:val="center"/>
          </w:tcPr>
          <w:p w14:paraId="397DA022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57ED37A9" w14:textId="77777777" w:rsidTr="00760449">
        <w:tc>
          <w:tcPr>
            <w:tcW w:w="3623" w:type="pct"/>
            <w:vAlign w:val="center"/>
          </w:tcPr>
          <w:p w14:paraId="5CE5F7DE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  <w:r w:rsidRPr="00091EF1">
              <w:rPr>
                <w:rFonts w:hint="cs"/>
                <w:rtl/>
              </w:rPr>
              <w:t xml:space="preserve">هزینه </w:t>
            </w:r>
            <w:r>
              <w:rPr>
                <w:rFonts w:hint="cs"/>
                <w:rtl/>
              </w:rPr>
              <w:t>استقرار</w:t>
            </w:r>
          </w:p>
        </w:tc>
        <w:tc>
          <w:tcPr>
            <w:tcW w:w="1377" w:type="pct"/>
            <w:vAlign w:val="center"/>
          </w:tcPr>
          <w:p w14:paraId="7D62F20F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4449ED90" w14:textId="77777777" w:rsidTr="00760449">
        <w:tc>
          <w:tcPr>
            <w:tcW w:w="3623" w:type="pct"/>
            <w:vAlign w:val="center"/>
          </w:tcPr>
          <w:p w14:paraId="427D454E" w14:textId="77777777" w:rsidR="00FF3B75" w:rsidRPr="00091EF1" w:rsidRDefault="00FF3B75" w:rsidP="00760449">
            <w:pPr>
              <w:jc w:val="left"/>
              <w:rPr>
                <w:rtl/>
              </w:rPr>
            </w:pPr>
            <w:r>
              <w:rPr>
                <w:rFonts w:hint="cs"/>
                <w:rtl/>
              </w:rPr>
              <w:t>سایر هزینه‌ها</w:t>
            </w:r>
          </w:p>
        </w:tc>
        <w:tc>
          <w:tcPr>
            <w:tcW w:w="1377" w:type="pct"/>
            <w:vAlign w:val="center"/>
          </w:tcPr>
          <w:p w14:paraId="5AD8A54A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248BAC41" w14:textId="77777777" w:rsidTr="00760449">
        <w:tc>
          <w:tcPr>
            <w:tcW w:w="3623" w:type="pct"/>
            <w:vAlign w:val="center"/>
          </w:tcPr>
          <w:p w14:paraId="632B7372" w14:textId="77777777" w:rsidR="00FF3B75" w:rsidRPr="00091EF1" w:rsidRDefault="00FF3B75" w:rsidP="00760449">
            <w:pPr>
              <w:jc w:val="left"/>
              <w:rPr>
                <w:rtl/>
              </w:rPr>
            </w:pPr>
            <w:r>
              <w:rPr>
                <w:rFonts w:hint="cs"/>
                <w:rtl/>
              </w:rPr>
              <w:t>تخفیفات</w:t>
            </w:r>
          </w:p>
        </w:tc>
        <w:tc>
          <w:tcPr>
            <w:tcW w:w="1377" w:type="pct"/>
            <w:vAlign w:val="center"/>
          </w:tcPr>
          <w:p w14:paraId="14F8B6DB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065BFBB8" w14:textId="77777777" w:rsidTr="00760449">
        <w:tc>
          <w:tcPr>
            <w:tcW w:w="3623" w:type="pct"/>
            <w:vAlign w:val="center"/>
          </w:tcPr>
          <w:p w14:paraId="1D5BF209" w14:textId="5DE72985" w:rsidR="00FF3B75" w:rsidRPr="00091EF1" w:rsidRDefault="00FF3B75" w:rsidP="00760449">
            <w:pPr>
              <w:jc w:val="left"/>
              <w:rPr>
                <w:rtl/>
              </w:rPr>
            </w:pPr>
            <w:r>
              <w:rPr>
                <w:rFonts w:hint="cs"/>
                <w:rtl/>
              </w:rPr>
              <w:t>مالیات ارزش افزوده</w:t>
            </w:r>
            <w:r w:rsidR="00212694">
              <w:rPr>
                <w:rFonts w:hint="cs"/>
                <w:rtl/>
              </w:rPr>
              <w:t xml:space="preserve"> (۱۰٪)</w:t>
            </w:r>
          </w:p>
        </w:tc>
        <w:tc>
          <w:tcPr>
            <w:tcW w:w="1377" w:type="pct"/>
            <w:vAlign w:val="center"/>
          </w:tcPr>
          <w:p w14:paraId="6B61147D" w14:textId="77777777" w:rsidR="00FF3B75" w:rsidRDefault="00FF3B75" w:rsidP="00760449">
            <w:pPr>
              <w:jc w:val="left"/>
              <w:rPr>
                <w:rFonts w:ascii="IRANSansX Black" w:hAnsi="IRANSansX Black" w:cs="IRANSansX Black"/>
                <w:sz w:val="28"/>
                <w:szCs w:val="28"/>
                <w:rtl/>
              </w:rPr>
            </w:pPr>
          </w:p>
        </w:tc>
      </w:tr>
      <w:tr w:rsidR="00FF3B75" w14:paraId="22D90104" w14:textId="77777777" w:rsidTr="00760449">
        <w:tc>
          <w:tcPr>
            <w:tcW w:w="3623" w:type="pct"/>
            <w:tcBorders>
              <w:left w:val="nil"/>
              <w:bottom w:val="nil"/>
            </w:tcBorders>
            <w:vAlign w:val="center"/>
          </w:tcPr>
          <w:p w14:paraId="11D48283" w14:textId="77777777" w:rsidR="00FF3B75" w:rsidRPr="00091EF1" w:rsidRDefault="00FF3B75" w:rsidP="00760449">
            <w:pPr>
              <w:jc w:val="left"/>
              <w:rPr>
                <w:rtl/>
              </w:rPr>
            </w:pPr>
          </w:p>
        </w:tc>
        <w:tc>
          <w:tcPr>
            <w:tcW w:w="1377" w:type="pct"/>
            <w:shd w:val="clear" w:color="auto" w:fill="000000" w:themeFill="text1"/>
            <w:vAlign w:val="center"/>
          </w:tcPr>
          <w:p w14:paraId="209F85B4" w14:textId="77777777" w:rsidR="00FF3B75" w:rsidRPr="00324C45" w:rsidRDefault="00FF3B75" w:rsidP="00760449">
            <w:pPr>
              <w:jc w:val="left"/>
              <w:rPr>
                <w:rFonts w:ascii="IRANSansX Black" w:hAnsi="IRANSansX Black" w:cs="IRANSansX Black"/>
                <w:color w:val="FFFFFF" w:themeColor="background1"/>
                <w:sz w:val="28"/>
                <w:szCs w:val="28"/>
                <w:rtl/>
              </w:rPr>
            </w:pPr>
          </w:p>
        </w:tc>
      </w:tr>
    </w:tbl>
    <w:p w14:paraId="7C023309" w14:textId="5E0EAAE2" w:rsidR="00347821" w:rsidRDefault="00AC6244" w:rsidP="00453008">
      <w:pPr>
        <w:pStyle w:val="Heading1"/>
        <w:rPr>
          <w:rtl/>
        </w:rPr>
      </w:pPr>
      <w:r>
        <w:rPr>
          <w:rFonts w:hint="cs"/>
          <w:rtl/>
        </w:rPr>
        <w:t>۵</w:t>
      </w:r>
      <w:r w:rsidR="00266896">
        <w:rPr>
          <w:rFonts w:hint="cs"/>
          <w:rtl/>
        </w:rPr>
        <w:t>.</w:t>
      </w:r>
      <w:r w:rsidR="00C41DAB" w:rsidRPr="0004540D">
        <w:rPr>
          <w:rtl/>
        </w:rPr>
        <w:t xml:space="preserve"> </w:t>
      </w:r>
      <w:r w:rsidR="00C82F60" w:rsidRPr="0004540D">
        <w:rPr>
          <w:rtl/>
        </w:rPr>
        <w:t>تعهدات پیمانکار</w:t>
      </w:r>
    </w:p>
    <w:p w14:paraId="6CF1FD3C" w14:textId="56C853F6" w:rsidR="00803FD5" w:rsidRPr="008E3B3F" w:rsidRDefault="005F1F1B" w:rsidP="005F1F1B">
      <w:r w:rsidRPr="008E3B3F">
        <w:rPr>
          <w:rFonts w:hint="cs"/>
          <w:rtl/>
        </w:rPr>
        <w:t xml:space="preserve">پیمانکار در </w:t>
      </w:r>
      <w:r w:rsidR="008E3B3F">
        <w:rPr>
          <w:rFonts w:hint="cs"/>
          <w:rtl/>
        </w:rPr>
        <w:t xml:space="preserve">خصوص </w:t>
      </w:r>
      <w:r w:rsidRPr="008E3B3F">
        <w:rPr>
          <w:rtl/>
        </w:rPr>
        <w:t>نصب</w:t>
      </w:r>
      <w:r w:rsidRPr="008E3B3F">
        <w:rPr>
          <w:rFonts w:hint="cs"/>
          <w:rtl/>
        </w:rPr>
        <w:t>،</w:t>
      </w:r>
      <w:r w:rsidRPr="008E3B3F">
        <w:rPr>
          <w:rtl/>
        </w:rPr>
        <w:t xml:space="preserve"> آموزش</w:t>
      </w:r>
      <w:r w:rsidRPr="008E3B3F">
        <w:rPr>
          <w:rFonts w:hint="cs"/>
          <w:rtl/>
        </w:rPr>
        <w:t xml:space="preserve">، </w:t>
      </w:r>
      <w:r w:rsidRPr="008E3B3F">
        <w:rPr>
          <w:rtl/>
        </w:rPr>
        <w:t>ضمانت</w:t>
      </w:r>
      <w:r w:rsidRPr="008E3B3F">
        <w:rPr>
          <w:rFonts w:hint="cs"/>
          <w:rtl/>
        </w:rPr>
        <w:t>،</w:t>
      </w:r>
      <w:r w:rsidRPr="008E3B3F">
        <w:rPr>
          <w:rtl/>
          <w:lang w:bidi="fa-IR"/>
        </w:rPr>
        <w:t xml:space="preserve"> </w:t>
      </w:r>
      <w:r w:rsidRPr="008E3B3F">
        <w:rPr>
          <w:rtl/>
        </w:rPr>
        <w:t>پشت</w:t>
      </w:r>
      <w:r w:rsidRPr="008E3B3F">
        <w:rPr>
          <w:rFonts w:hint="cs"/>
          <w:rtl/>
        </w:rPr>
        <w:t>ی</w:t>
      </w:r>
      <w:r w:rsidRPr="008E3B3F">
        <w:rPr>
          <w:rFonts w:hint="eastAsia"/>
          <w:rtl/>
        </w:rPr>
        <w:t>بان</w:t>
      </w:r>
      <w:r w:rsidRPr="008E3B3F">
        <w:rPr>
          <w:rFonts w:hint="cs"/>
          <w:rtl/>
        </w:rPr>
        <w:t>ی،</w:t>
      </w:r>
      <w:r w:rsidRPr="008E3B3F">
        <w:rPr>
          <w:rtl/>
          <w:lang w:bidi="fa-IR"/>
        </w:rPr>
        <w:t xml:space="preserve"> </w:t>
      </w:r>
      <w:r w:rsidR="008E3B3F" w:rsidRPr="008E3B3F">
        <w:rPr>
          <w:rFonts w:hint="cs"/>
          <w:rtl/>
        </w:rPr>
        <w:t>توسعه</w:t>
      </w:r>
      <w:r w:rsidR="008E3B3F">
        <w:rPr>
          <w:rFonts w:hint="cs"/>
          <w:rtl/>
        </w:rPr>
        <w:t xml:space="preserve"> و</w:t>
      </w:r>
      <w:r w:rsidRPr="008E3B3F">
        <w:rPr>
          <w:rtl/>
          <w:lang w:bidi="fa-IR"/>
        </w:rPr>
        <w:t xml:space="preserve"> </w:t>
      </w:r>
      <w:r w:rsidR="008E3B3F" w:rsidRPr="008E3B3F">
        <w:rPr>
          <w:rFonts w:hint="cs"/>
          <w:rtl/>
        </w:rPr>
        <w:t xml:space="preserve">استقرار </w:t>
      </w:r>
      <w:r w:rsidR="008E3B3F">
        <w:rPr>
          <w:rFonts w:hint="cs"/>
          <w:rtl/>
        </w:rPr>
        <w:t>موضوع قرارداد</w:t>
      </w:r>
      <w:r w:rsidRPr="008E3B3F">
        <w:rPr>
          <w:rFonts w:hint="cs"/>
          <w:rtl/>
        </w:rPr>
        <w:t xml:space="preserve"> به شرح ذیل </w:t>
      </w:r>
      <w:r w:rsidR="005C2274" w:rsidRPr="008E3B3F">
        <w:rPr>
          <w:rFonts w:hint="cs"/>
          <w:rtl/>
        </w:rPr>
        <w:t xml:space="preserve">متعهد </w:t>
      </w:r>
      <w:r w:rsidRPr="008E3B3F">
        <w:rPr>
          <w:rFonts w:hint="cs"/>
          <w:rtl/>
        </w:rPr>
        <w:t>می‌باشد.</w:t>
      </w:r>
    </w:p>
    <w:p w14:paraId="654D451D" w14:textId="6FD147C5" w:rsidR="00803FD5" w:rsidRPr="00FB7A65" w:rsidRDefault="00AC6244" w:rsidP="00453008">
      <w:pPr>
        <w:pStyle w:val="Heading2"/>
        <w:rPr>
          <w:rtl/>
        </w:rPr>
      </w:pPr>
      <w:r>
        <w:rPr>
          <w:rFonts w:hint="cs"/>
          <w:rtl/>
        </w:rPr>
        <w:t>۵</w:t>
      </w:r>
      <w:r w:rsidR="00803FD5" w:rsidRPr="00FB7A65">
        <w:rPr>
          <w:rFonts w:hint="cs"/>
          <w:rtl/>
        </w:rPr>
        <w:t>-1. نصب</w:t>
      </w:r>
    </w:p>
    <w:p w14:paraId="100A8432" w14:textId="0B6791BC" w:rsidR="008421C8" w:rsidRDefault="00AC6244" w:rsidP="00FA6E65">
      <w:pPr>
        <w:rPr>
          <w:rtl/>
        </w:rPr>
      </w:pPr>
      <w:r>
        <w:rPr>
          <w:rFonts w:hint="cs"/>
          <w:rtl/>
        </w:rPr>
        <w:t>۵</w:t>
      </w:r>
      <w:r w:rsidR="008421C8" w:rsidRPr="00EC752E">
        <w:rPr>
          <w:rFonts w:hint="cs"/>
          <w:rtl/>
        </w:rPr>
        <w:t>-1-</w:t>
      </w:r>
      <w:r w:rsidR="00827FA7">
        <w:rPr>
          <w:rFonts w:hint="cs"/>
          <w:rtl/>
        </w:rPr>
        <w:t>۱</w:t>
      </w:r>
      <w:r w:rsidR="008421C8" w:rsidRPr="00EC752E">
        <w:rPr>
          <w:rFonts w:hint="cs"/>
          <w:rtl/>
        </w:rPr>
        <w:t xml:space="preserve">. پیمانکار متعهد است نسبت به </w:t>
      </w:r>
      <w:r w:rsidR="005E2722">
        <w:rPr>
          <w:rFonts w:hint="cs"/>
          <w:rtl/>
        </w:rPr>
        <w:t>پیکربندی</w:t>
      </w:r>
      <w:r w:rsidR="008421C8" w:rsidRPr="00EC752E">
        <w:rPr>
          <w:rFonts w:hint="cs"/>
          <w:rtl/>
        </w:rPr>
        <w:t xml:space="preserve"> موضوع قرارداد </w:t>
      </w:r>
      <w:r w:rsidR="008421C8" w:rsidRPr="005E2722">
        <w:rPr>
          <w:rFonts w:hint="cs"/>
          <w:u w:val="single"/>
          <w:rtl/>
        </w:rPr>
        <w:t>یک</w:t>
      </w:r>
      <w:r w:rsidR="00827FA7" w:rsidRPr="005E2722">
        <w:rPr>
          <w:rFonts w:hint="cs"/>
          <w:u w:val="single"/>
          <w:rtl/>
        </w:rPr>
        <w:t xml:space="preserve"> </w:t>
      </w:r>
      <w:r w:rsidR="008421C8" w:rsidRPr="005E2722">
        <w:rPr>
          <w:rFonts w:hint="cs"/>
          <w:u w:val="single"/>
          <w:rtl/>
        </w:rPr>
        <w:t>بار</w:t>
      </w:r>
      <w:r w:rsidR="008421C8" w:rsidRPr="00EC752E">
        <w:rPr>
          <w:rFonts w:hint="cs"/>
          <w:rtl/>
        </w:rPr>
        <w:t xml:space="preserve"> بر روی سرور اقدام نماید.</w:t>
      </w:r>
    </w:p>
    <w:p w14:paraId="16DAB0E6" w14:textId="25CE5ED5" w:rsidR="00F84959" w:rsidRPr="00EC752E" w:rsidRDefault="00AC6244" w:rsidP="00FA6E65">
      <w:pPr>
        <w:rPr>
          <w:rtl/>
        </w:rPr>
      </w:pPr>
      <w:r>
        <w:rPr>
          <w:rFonts w:hint="cs"/>
          <w:rtl/>
        </w:rPr>
        <w:t>۵</w:t>
      </w:r>
      <w:r w:rsidR="00F84959" w:rsidRPr="00EC752E">
        <w:rPr>
          <w:rFonts w:hint="cs"/>
          <w:rtl/>
        </w:rPr>
        <w:t>-1-</w:t>
      </w:r>
      <w:r w:rsidR="0082139E">
        <w:rPr>
          <w:rFonts w:hint="cs"/>
          <w:rtl/>
        </w:rPr>
        <w:t>۲</w:t>
      </w:r>
      <w:r w:rsidR="00F84959" w:rsidRPr="00EC752E">
        <w:rPr>
          <w:rFonts w:hint="cs"/>
          <w:rtl/>
        </w:rPr>
        <w:t xml:space="preserve">. </w:t>
      </w:r>
      <w:r w:rsidR="00694A11">
        <w:rPr>
          <w:rFonts w:hint="cs"/>
          <w:rtl/>
        </w:rPr>
        <w:t xml:space="preserve">در صورت تشخیص پیمانکار </w:t>
      </w:r>
      <w:r w:rsidR="00F84959">
        <w:rPr>
          <w:rFonts w:hint="cs"/>
          <w:rtl/>
        </w:rPr>
        <w:t>سرور مورد نظر وی باید توسط کارفرما از پیش آماده</w:t>
      </w:r>
      <w:r w:rsidR="004B7498">
        <w:rPr>
          <w:rFonts w:hint="cs"/>
          <w:rtl/>
        </w:rPr>
        <w:t xml:space="preserve"> و </w:t>
      </w:r>
      <w:r w:rsidR="00075656">
        <w:rPr>
          <w:rFonts w:hint="cs"/>
          <w:rtl/>
        </w:rPr>
        <w:t xml:space="preserve">از سوی کارفرما به </w:t>
      </w:r>
      <w:r w:rsidR="004B7498">
        <w:rPr>
          <w:rFonts w:hint="cs"/>
          <w:rtl/>
        </w:rPr>
        <w:t xml:space="preserve">پیمانکار </w:t>
      </w:r>
      <w:r w:rsidR="00075656">
        <w:rPr>
          <w:rFonts w:hint="cs"/>
          <w:rtl/>
        </w:rPr>
        <w:t xml:space="preserve">تحویل </w:t>
      </w:r>
      <w:r w:rsidR="00F84959">
        <w:rPr>
          <w:rFonts w:hint="cs"/>
          <w:rtl/>
        </w:rPr>
        <w:t>گردد.</w:t>
      </w:r>
    </w:p>
    <w:p w14:paraId="53D0B185" w14:textId="4A978571" w:rsidR="00915BF0" w:rsidRPr="00FB7A65" w:rsidRDefault="00AC6244" w:rsidP="00453008">
      <w:pPr>
        <w:pStyle w:val="Heading2"/>
        <w:rPr>
          <w:rtl/>
        </w:rPr>
      </w:pPr>
      <w:r>
        <w:rPr>
          <w:rFonts w:hint="cs"/>
          <w:rtl/>
        </w:rPr>
        <w:t>۵</w:t>
      </w:r>
      <w:r w:rsidR="00915BF0" w:rsidRPr="00FB7A65">
        <w:rPr>
          <w:rFonts w:hint="cs"/>
          <w:rtl/>
        </w:rPr>
        <w:t>-2. آموزش</w:t>
      </w:r>
    </w:p>
    <w:p w14:paraId="0837232C" w14:textId="07BCA9D1" w:rsidR="00915BF0" w:rsidRPr="0004540D" w:rsidRDefault="00AC6244" w:rsidP="00FA6E65">
      <w:pPr>
        <w:rPr>
          <w:rtl/>
        </w:rPr>
      </w:pPr>
      <w:r>
        <w:rPr>
          <w:rFonts w:hint="cs"/>
          <w:rtl/>
        </w:rPr>
        <w:t>۵</w:t>
      </w:r>
      <w:r w:rsidR="00915BF0" w:rsidRPr="0004540D">
        <w:rPr>
          <w:rFonts w:hint="cs"/>
          <w:rtl/>
        </w:rPr>
        <w:t xml:space="preserve">-2-1. پیمانکار متعهد به آموزش کارفرما </w:t>
      </w:r>
      <w:r w:rsidR="0098336D">
        <w:rPr>
          <w:rFonts w:hint="cs"/>
          <w:rtl/>
        </w:rPr>
        <w:t>در قالب مستندات بروشور</w:t>
      </w:r>
      <w:r w:rsidR="0082139E">
        <w:rPr>
          <w:rFonts w:hint="cs"/>
          <w:rtl/>
        </w:rPr>
        <w:t xml:space="preserve"> یا</w:t>
      </w:r>
      <w:r w:rsidR="0098336D">
        <w:rPr>
          <w:rFonts w:hint="cs"/>
          <w:rtl/>
        </w:rPr>
        <w:t xml:space="preserve"> کاتالوگ</w:t>
      </w:r>
      <w:r w:rsidR="0082139E">
        <w:rPr>
          <w:rFonts w:hint="cs"/>
          <w:rtl/>
        </w:rPr>
        <w:t xml:space="preserve"> یا</w:t>
      </w:r>
      <w:r w:rsidR="0098336D">
        <w:rPr>
          <w:rFonts w:hint="cs"/>
          <w:rtl/>
        </w:rPr>
        <w:t xml:space="preserve"> فیلم و یا برگزاری جلسه</w:t>
      </w:r>
      <w:r w:rsidR="00915BF0" w:rsidRPr="0004540D">
        <w:rPr>
          <w:rFonts w:hint="cs"/>
          <w:rtl/>
        </w:rPr>
        <w:t xml:space="preserve"> می</w:t>
      </w:r>
      <w:r w:rsidR="0098336D">
        <w:rPr>
          <w:rFonts w:hint="cs"/>
          <w:rtl/>
        </w:rPr>
        <w:t>‌</w:t>
      </w:r>
      <w:r w:rsidR="00915BF0" w:rsidRPr="0004540D">
        <w:rPr>
          <w:rFonts w:hint="cs"/>
          <w:rtl/>
        </w:rPr>
        <w:t>باشد.</w:t>
      </w:r>
    </w:p>
    <w:p w14:paraId="774C642B" w14:textId="76CBF6EE" w:rsidR="004757C9" w:rsidRPr="0004540D" w:rsidRDefault="00AC6244" w:rsidP="00FA6E65">
      <w:r>
        <w:rPr>
          <w:rFonts w:hint="cs"/>
          <w:rtl/>
        </w:rPr>
        <w:t>۵</w:t>
      </w:r>
      <w:r w:rsidR="00915BF0" w:rsidRPr="0004540D">
        <w:rPr>
          <w:rFonts w:hint="cs"/>
          <w:rtl/>
        </w:rPr>
        <w:t xml:space="preserve">-2-2. </w:t>
      </w:r>
      <w:r w:rsidR="004757C9" w:rsidRPr="0004540D">
        <w:rPr>
          <w:rFonts w:hint="cs"/>
          <w:rtl/>
        </w:rPr>
        <w:t xml:space="preserve">در صورت خودداری یا تعلل </w:t>
      </w:r>
      <w:r w:rsidR="000B4E2D">
        <w:rPr>
          <w:rFonts w:hint="cs"/>
          <w:rtl/>
        </w:rPr>
        <w:t xml:space="preserve">کارفرما </w:t>
      </w:r>
      <w:r w:rsidR="004757C9" w:rsidRPr="0004540D">
        <w:rPr>
          <w:rFonts w:hint="cs"/>
          <w:rtl/>
        </w:rPr>
        <w:t xml:space="preserve">برای استفاده </w:t>
      </w:r>
      <w:r w:rsidR="00285A06" w:rsidRPr="0004540D">
        <w:rPr>
          <w:rFonts w:hint="cs"/>
          <w:rtl/>
        </w:rPr>
        <w:t xml:space="preserve">از </w:t>
      </w:r>
      <w:r w:rsidR="004757C9" w:rsidRPr="0004540D">
        <w:rPr>
          <w:rFonts w:hint="cs"/>
          <w:rtl/>
        </w:rPr>
        <w:t>آموز</w:t>
      </w:r>
      <w:r w:rsidR="003D6F0D" w:rsidRPr="0004540D">
        <w:rPr>
          <w:rFonts w:hint="cs"/>
          <w:rtl/>
        </w:rPr>
        <w:t>ش و</w:t>
      </w:r>
      <w:r w:rsidR="000B4E2D">
        <w:rPr>
          <w:rFonts w:hint="cs"/>
          <w:rtl/>
        </w:rPr>
        <w:t xml:space="preserve"> یا</w:t>
      </w:r>
      <w:r w:rsidR="003D6F0D" w:rsidRPr="0004540D">
        <w:rPr>
          <w:rFonts w:hint="cs"/>
          <w:rtl/>
        </w:rPr>
        <w:t xml:space="preserve"> </w:t>
      </w:r>
      <w:r w:rsidR="003211FE">
        <w:rPr>
          <w:rFonts w:hint="cs"/>
          <w:rtl/>
        </w:rPr>
        <w:t xml:space="preserve">سپری شدن مدت قرارداد </w:t>
      </w:r>
      <w:r w:rsidR="00DF0EEB">
        <w:rPr>
          <w:rFonts w:hint="cs"/>
          <w:rtl/>
        </w:rPr>
        <w:t xml:space="preserve">تمامی </w:t>
      </w:r>
      <w:r w:rsidR="003D6F0D" w:rsidRPr="0004540D">
        <w:rPr>
          <w:rFonts w:hint="cs"/>
          <w:rtl/>
        </w:rPr>
        <w:t>موضوع</w:t>
      </w:r>
      <w:r w:rsidR="00DF0EEB">
        <w:rPr>
          <w:rFonts w:hint="cs"/>
          <w:rtl/>
        </w:rPr>
        <w:t>ات</w:t>
      </w:r>
      <w:r w:rsidR="003D6F0D" w:rsidRPr="0004540D">
        <w:rPr>
          <w:rFonts w:hint="cs"/>
          <w:rtl/>
        </w:rPr>
        <w:t xml:space="preserve"> قرارداد </w:t>
      </w:r>
      <w:r w:rsidR="001B51DB">
        <w:rPr>
          <w:rFonts w:hint="cs"/>
          <w:rtl/>
        </w:rPr>
        <w:t xml:space="preserve">از سوی پیمانکار به کارفرما </w:t>
      </w:r>
      <w:r w:rsidR="003D6F0D" w:rsidRPr="0004540D">
        <w:rPr>
          <w:rFonts w:hint="cs"/>
          <w:rtl/>
        </w:rPr>
        <w:t>تحویل شده قلمداد می</w:t>
      </w:r>
      <w:r w:rsidR="00DF0EEB">
        <w:rPr>
          <w:rFonts w:hint="cs"/>
          <w:rtl/>
        </w:rPr>
        <w:t>‌</w:t>
      </w:r>
      <w:r w:rsidR="003D6F0D" w:rsidRPr="0004540D">
        <w:rPr>
          <w:rFonts w:hint="cs"/>
          <w:rtl/>
        </w:rPr>
        <w:t>گردد.</w:t>
      </w:r>
    </w:p>
    <w:p w14:paraId="0C5FC0F8" w14:textId="19313AC0" w:rsidR="004D5C3D" w:rsidRPr="00FB7A65" w:rsidRDefault="00AC6244" w:rsidP="004D5C3D">
      <w:r>
        <w:rPr>
          <w:rFonts w:hint="cs"/>
          <w:rtl/>
        </w:rPr>
        <w:t>۵</w:t>
      </w:r>
      <w:r w:rsidR="004D5C3D" w:rsidRPr="0004540D">
        <w:rPr>
          <w:rFonts w:hint="cs"/>
          <w:rtl/>
        </w:rPr>
        <w:t>-2-</w:t>
      </w:r>
      <w:r w:rsidR="004D5C3D">
        <w:rPr>
          <w:rFonts w:hint="cs"/>
          <w:rtl/>
        </w:rPr>
        <w:t>۳</w:t>
      </w:r>
      <w:r w:rsidR="004D5C3D" w:rsidRPr="0004540D">
        <w:rPr>
          <w:rFonts w:hint="cs"/>
          <w:rtl/>
        </w:rPr>
        <w:t xml:space="preserve">. حداقل دانش و مهارت کاربران جهت آموزش و استفاده از </w:t>
      </w:r>
      <w:r w:rsidR="006F1720">
        <w:rPr>
          <w:rFonts w:hint="cs"/>
          <w:rtl/>
        </w:rPr>
        <w:t>موضوع قراداد</w:t>
      </w:r>
      <w:r w:rsidR="004D5C3D" w:rsidRPr="0004540D">
        <w:rPr>
          <w:rFonts w:hint="cs"/>
          <w:rtl/>
        </w:rPr>
        <w:t xml:space="preserve"> </w:t>
      </w:r>
      <w:r w:rsidR="004D5C3D">
        <w:rPr>
          <w:rFonts w:hint="cs"/>
          <w:rtl/>
        </w:rPr>
        <w:t xml:space="preserve">الزامی </w:t>
      </w:r>
      <w:r w:rsidR="004D5C3D" w:rsidRPr="0004540D">
        <w:rPr>
          <w:rFonts w:hint="cs"/>
          <w:rtl/>
        </w:rPr>
        <w:t>می</w:t>
      </w:r>
      <w:r w:rsidR="004D5C3D">
        <w:rPr>
          <w:rFonts w:hint="cs"/>
          <w:rtl/>
        </w:rPr>
        <w:t>‌</w:t>
      </w:r>
      <w:r w:rsidR="004D5C3D" w:rsidRPr="0004540D">
        <w:rPr>
          <w:rFonts w:hint="cs"/>
          <w:rtl/>
        </w:rPr>
        <w:t>باشد.</w:t>
      </w:r>
    </w:p>
    <w:p w14:paraId="507A9B52" w14:textId="6AED9C08" w:rsidR="004D5C3D" w:rsidRDefault="00AC6244" w:rsidP="004D5C3D">
      <w:r>
        <w:rPr>
          <w:rFonts w:hint="cs"/>
          <w:rtl/>
        </w:rPr>
        <w:t>۵</w:t>
      </w:r>
      <w:r w:rsidR="004D5C3D" w:rsidRPr="0004540D">
        <w:rPr>
          <w:rFonts w:hint="cs"/>
          <w:rtl/>
        </w:rPr>
        <w:t>-2-</w:t>
      </w:r>
      <w:r w:rsidR="004D5C3D">
        <w:rPr>
          <w:rFonts w:hint="cs"/>
          <w:rtl/>
        </w:rPr>
        <w:t>۴</w:t>
      </w:r>
      <w:r w:rsidR="004D5C3D" w:rsidRPr="0004540D">
        <w:rPr>
          <w:rFonts w:hint="cs"/>
          <w:rtl/>
        </w:rPr>
        <w:t xml:space="preserve">. </w:t>
      </w:r>
      <w:r w:rsidR="004D5C3D">
        <w:rPr>
          <w:rFonts w:hint="cs"/>
          <w:rtl/>
        </w:rPr>
        <w:t xml:space="preserve">بسترسازی مناسب برای </w:t>
      </w:r>
      <w:r w:rsidR="00322156">
        <w:rPr>
          <w:rFonts w:hint="cs"/>
          <w:rtl/>
        </w:rPr>
        <w:t xml:space="preserve">فرآیند </w:t>
      </w:r>
      <w:r w:rsidR="004D5C3D">
        <w:rPr>
          <w:rFonts w:hint="cs"/>
          <w:rtl/>
        </w:rPr>
        <w:t xml:space="preserve">آموزش </w:t>
      </w:r>
      <w:r w:rsidR="009B1527">
        <w:rPr>
          <w:rFonts w:hint="cs"/>
          <w:rtl/>
        </w:rPr>
        <w:t xml:space="preserve">مانند فضا، هزینه و تجهیزات </w:t>
      </w:r>
      <w:r w:rsidR="004D5C3D">
        <w:rPr>
          <w:rFonts w:hint="cs"/>
          <w:rtl/>
        </w:rPr>
        <w:t>بنا به تشخیص پیمانکار باید از سوی کارفرما مهیا گردد</w:t>
      </w:r>
      <w:r w:rsidR="004D5C3D" w:rsidRPr="0004540D">
        <w:rPr>
          <w:rFonts w:hint="cs"/>
          <w:rtl/>
        </w:rPr>
        <w:t>.</w:t>
      </w:r>
    </w:p>
    <w:p w14:paraId="27AB85C0" w14:textId="77777777" w:rsidR="00CF1FA3" w:rsidRDefault="00CF1FA3" w:rsidP="00453008">
      <w:pPr>
        <w:pStyle w:val="Heading2"/>
        <w:rPr>
          <w:rtl/>
        </w:rPr>
      </w:pPr>
      <w:r>
        <w:rPr>
          <w:rtl/>
          <w:lang w:bidi="fa-IR"/>
        </w:rPr>
        <w:lastRenderedPageBreak/>
        <w:t>۵-</w:t>
      </w:r>
      <w:r>
        <w:rPr>
          <w:rtl/>
        </w:rPr>
        <w:t>3. ضمانت</w:t>
      </w:r>
    </w:p>
    <w:p w14:paraId="7A36F1A3" w14:textId="77777777" w:rsidR="00CF1FA3" w:rsidRDefault="00CF1FA3" w:rsidP="00CF1FA3">
      <w:pPr>
        <w:rPr>
          <w:rtl/>
        </w:rPr>
      </w:pPr>
      <w:r>
        <w:rPr>
          <w:rtl/>
          <w:lang w:bidi="fa-IR"/>
        </w:rPr>
        <w:t>۵-</w:t>
      </w:r>
      <w:r>
        <w:rPr>
          <w:rtl/>
        </w:rPr>
        <w:t>3-1. نرم افزار در قبال خطا</w:t>
      </w:r>
      <w:r>
        <w:rPr>
          <w:rFonts w:hint="cs"/>
          <w:rtl/>
        </w:rPr>
        <w:t>ی</w:t>
      </w:r>
      <w:r>
        <w:rPr>
          <w:rtl/>
        </w:rPr>
        <w:t xml:space="preserve"> برنامه نو</w:t>
      </w:r>
      <w:r>
        <w:rPr>
          <w:rFonts w:hint="cs"/>
          <w:rtl/>
        </w:rPr>
        <w:t>ی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tl/>
        </w:rPr>
        <w:t xml:space="preserve"> به مدت شش ماه گارانت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و پ</w:t>
      </w:r>
      <w:r>
        <w:rPr>
          <w:rFonts w:hint="cs"/>
          <w:rtl/>
        </w:rPr>
        <w:t>ی</w:t>
      </w:r>
      <w:r>
        <w:rPr>
          <w:rFonts w:hint="eastAsia"/>
          <w:rtl/>
        </w:rPr>
        <w:t>مانکار</w:t>
      </w:r>
      <w:r>
        <w:rPr>
          <w:rtl/>
        </w:rPr>
        <w:t xml:space="preserve"> متعهد است پس از اعلام کارفرما جهت رفع اشکال به صورت را</w:t>
      </w:r>
      <w:r>
        <w:rPr>
          <w:rFonts w:hint="cs"/>
          <w:rtl/>
        </w:rPr>
        <w:t>ی</w:t>
      </w:r>
      <w:r>
        <w:rPr>
          <w:rFonts w:hint="eastAsia"/>
          <w:rtl/>
        </w:rPr>
        <w:t>گان</w:t>
      </w:r>
      <w:r>
        <w:rPr>
          <w:rtl/>
        </w:rPr>
        <w:t xml:space="preserve"> و در قالب فرآ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مورد نظر پ</w:t>
      </w:r>
      <w:r>
        <w:rPr>
          <w:rFonts w:hint="cs"/>
          <w:rtl/>
        </w:rPr>
        <w:t>ی</w:t>
      </w:r>
      <w:r>
        <w:rPr>
          <w:rFonts w:hint="eastAsia"/>
          <w:rtl/>
        </w:rPr>
        <w:t>مانکار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خطا</w:t>
      </w:r>
      <w:r>
        <w:rPr>
          <w:rFonts w:hint="cs"/>
          <w:rtl/>
        </w:rPr>
        <w:t>ی</w:t>
      </w:r>
      <w:r>
        <w:rPr>
          <w:rFonts w:hint="eastAsia"/>
          <w:rtl/>
        </w:rPr>
        <w:t>اب</w:t>
      </w:r>
      <w:r>
        <w:rPr>
          <w:rFonts w:hint="cs"/>
          <w:rtl/>
        </w:rPr>
        <w:t>ی</w:t>
      </w:r>
      <w:r>
        <w:rPr>
          <w:rtl/>
        </w:rPr>
        <w:t xml:space="preserve"> و رفع آن اقدام نما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</w:p>
    <w:p w14:paraId="28E0E0B8" w14:textId="77777777" w:rsidR="00CF1FA3" w:rsidRDefault="00CF1FA3" w:rsidP="00CF1FA3">
      <w:pPr>
        <w:rPr>
          <w:rtl/>
        </w:rPr>
      </w:pPr>
      <w:r>
        <w:rPr>
          <w:rtl/>
          <w:lang w:bidi="fa-IR"/>
        </w:rPr>
        <w:t>۵-</w:t>
      </w:r>
      <w:r>
        <w:rPr>
          <w:rtl/>
        </w:rPr>
        <w:t>3-</w:t>
      </w:r>
      <w:r>
        <w:rPr>
          <w:rtl/>
          <w:lang w:bidi="fa-IR"/>
        </w:rPr>
        <w:t xml:space="preserve">۲. </w:t>
      </w:r>
      <w:r>
        <w:rPr>
          <w:rtl/>
        </w:rPr>
        <w:t>تمام</w:t>
      </w:r>
      <w:r>
        <w:rPr>
          <w:rFonts w:hint="cs"/>
          <w:rtl/>
        </w:rPr>
        <w:t>ی</w:t>
      </w:r>
      <w:r>
        <w:rPr>
          <w:rtl/>
        </w:rPr>
        <w:t xml:space="preserve"> مشکلات مربوط به بستر از جمله سخت افزار، شبکه، س</w:t>
      </w:r>
      <w:r>
        <w:rPr>
          <w:rFonts w:hint="cs"/>
          <w:rtl/>
        </w:rPr>
        <w:t>ی</w:t>
      </w:r>
      <w:r>
        <w:rPr>
          <w:rFonts w:hint="eastAsia"/>
          <w:rtl/>
        </w:rPr>
        <w:t>ستم</w:t>
      </w:r>
      <w:r>
        <w:rPr>
          <w:rtl/>
        </w:rPr>
        <w:t xml:space="preserve"> عامل، افزارها و افزونه‌ها به عنوان خطا</w:t>
      </w:r>
      <w:r>
        <w:rPr>
          <w:rFonts w:hint="cs"/>
          <w:rtl/>
        </w:rPr>
        <w:t>ی</w:t>
      </w:r>
      <w:r>
        <w:rPr>
          <w:rtl/>
        </w:rPr>
        <w:t xml:space="preserve"> برنامه نو</w:t>
      </w:r>
      <w:r>
        <w:rPr>
          <w:rFonts w:hint="cs"/>
          <w:rtl/>
        </w:rPr>
        <w:t>ی</w:t>
      </w:r>
      <w:r>
        <w:rPr>
          <w:rFonts w:hint="eastAsia"/>
          <w:rtl/>
        </w:rPr>
        <w:t>س</w:t>
      </w:r>
      <w:r>
        <w:rPr>
          <w:rFonts w:hint="cs"/>
          <w:rtl/>
        </w:rPr>
        <w:t>ی</w:t>
      </w:r>
      <w:r>
        <w:rPr>
          <w:rtl/>
        </w:rPr>
        <w:t xml:space="preserve"> محسوب نم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14:paraId="3887BC1C" w14:textId="5619B8E7" w:rsidR="00CF1FA3" w:rsidRPr="00FB7A65" w:rsidRDefault="00CF1FA3" w:rsidP="00CF1FA3">
      <w:r>
        <w:rPr>
          <w:rtl/>
          <w:lang w:bidi="fa-IR"/>
        </w:rPr>
        <w:t>۵-</w:t>
      </w:r>
      <w:r>
        <w:rPr>
          <w:rtl/>
        </w:rPr>
        <w:t>3-</w:t>
      </w:r>
      <w:r>
        <w:rPr>
          <w:rtl/>
          <w:lang w:bidi="fa-IR"/>
        </w:rPr>
        <w:t xml:space="preserve">۳. </w:t>
      </w:r>
      <w:r>
        <w:rPr>
          <w:rtl/>
        </w:rPr>
        <w:t>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مسائل پ</w:t>
      </w:r>
      <w:r>
        <w:rPr>
          <w:rFonts w:hint="cs"/>
          <w:rtl/>
        </w:rPr>
        <w:t>ی</w:t>
      </w:r>
      <w:r>
        <w:rPr>
          <w:rFonts w:hint="eastAsia"/>
          <w:rtl/>
        </w:rPr>
        <w:t>رامون</w:t>
      </w:r>
      <w:r>
        <w:rPr>
          <w:rtl/>
        </w:rPr>
        <w:t xml:space="preserve">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اطلاعات بر عهده کارفرما است.</w:t>
      </w:r>
    </w:p>
    <w:p w14:paraId="08F2E324" w14:textId="3EE08DE0" w:rsidR="00512F19" w:rsidRPr="00C127F2" w:rsidRDefault="00AC6244" w:rsidP="00453008">
      <w:pPr>
        <w:pStyle w:val="Heading2"/>
        <w:rPr>
          <w:rtl/>
        </w:rPr>
      </w:pPr>
      <w:r>
        <w:rPr>
          <w:rFonts w:hint="cs"/>
          <w:rtl/>
        </w:rPr>
        <w:t>۵</w:t>
      </w:r>
      <w:r w:rsidR="00D35AF3" w:rsidRPr="00C127F2">
        <w:rPr>
          <w:rFonts w:hint="cs"/>
          <w:rtl/>
        </w:rPr>
        <w:t>-۴</w:t>
      </w:r>
      <w:r w:rsidR="00512F19" w:rsidRPr="00C127F2">
        <w:rPr>
          <w:rFonts w:hint="cs"/>
          <w:rtl/>
        </w:rPr>
        <w:t xml:space="preserve">. </w:t>
      </w:r>
      <w:r w:rsidR="005E421D" w:rsidRPr="00C127F2">
        <w:rPr>
          <w:rFonts w:hint="cs"/>
          <w:rtl/>
        </w:rPr>
        <w:t>پ</w:t>
      </w:r>
      <w:r w:rsidR="005D54FC" w:rsidRPr="00C127F2">
        <w:rPr>
          <w:rFonts w:hint="cs"/>
          <w:rtl/>
        </w:rPr>
        <w:t>ش</w:t>
      </w:r>
      <w:r w:rsidR="00A902D4" w:rsidRPr="00C127F2">
        <w:rPr>
          <w:rFonts w:hint="cs"/>
          <w:rtl/>
        </w:rPr>
        <w:t>تیبانی</w:t>
      </w:r>
    </w:p>
    <w:p w14:paraId="7B18822F" w14:textId="36BD54DB" w:rsidR="008421C8" w:rsidRDefault="00AC6244" w:rsidP="00FA6E65">
      <w:pPr>
        <w:rPr>
          <w:rtl/>
        </w:rPr>
      </w:pPr>
      <w:r>
        <w:rPr>
          <w:rFonts w:hint="cs"/>
          <w:rtl/>
        </w:rPr>
        <w:t>۵</w:t>
      </w:r>
      <w:r w:rsidR="00512F19" w:rsidRPr="004E3969">
        <w:rPr>
          <w:rFonts w:hint="cs"/>
          <w:rtl/>
        </w:rPr>
        <w:t>-</w:t>
      </w:r>
      <w:r w:rsidR="00D35AF3">
        <w:rPr>
          <w:rFonts w:hint="cs"/>
          <w:rtl/>
        </w:rPr>
        <w:t>۴</w:t>
      </w:r>
      <w:r w:rsidR="00512F19" w:rsidRPr="004E3969">
        <w:rPr>
          <w:rFonts w:hint="cs"/>
          <w:rtl/>
        </w:rPr>
        <w:t xml:space="preserve">-1. </w:t>
      </w:r>
      <w:r w:rsidR="00633FC6" w:rsidRPr="004E3969">
        <w:rPr>
          <w:rFonts w:hint="cs"/>
          <w:rtl/>
        </w:rPr>
        <w:t xml:space="preserve">پشتیبانی </w:t>
      </w:r>
      <w:r w:rsidR="00B12612">
        <w:rPr>
          <w:rFonts w:hint="cs"/>
          <w:rtl/>
        </w:rPr>
        <w:t>موضوع قرارداد</w:t>
      </w:r>
      <w:r w:rsidR="00633FC6" w:rsidRPr="004E3969">
        <w:rPr>
          <w:rFonts w:hint="cs"/>
          <w:rtl/>
        </w:rPr>
        <w:t xml:space="preserve"> </w:t>
      </w:r>
      <w:r w:rsidR="00CB436D" w:rsidRPr="004E3969">
        <w:rPr>
          <w:rFonts w:hint="cs"/>
          <w:rtl/>
        </w:rPr>
        <w:t xml:space="preserve">در محل </w:t>
      </w:r>
      <w:r w:rsidR="00752CAD">
        <w:rPr>
          <w:rFonts w:hint="cs"/>
          <w:rtl/>
        </w:rPr>
        <w:t xml:space="preserve">مورد نظر </w:t>
      </w:r>
      <w:r w:rsidR="00CB436D" w:rsidRPr="004E3969">
        <w:rPr>
          <w:rFonts w:hint="cs"/>
          <w:rtl/>
        </w:rPr>
        <w:t xml:space="preserve">پیمانکار </w:t>
      </w:r>
      <w:r w:rsidR="00F51B09">
        <w:rPr>
          <w:rFonts w:hint="cs"/>
          <w:rtl/>
        </w:rPr>
        <w:t>صورت می‌پذیرد.</w:t>
      </w:r>
    </w:p>
    <w:p w14:paraId="3306E540" w14:textId="2B95BDB5" w:rsidR="00793A67" w:rsidRPr="00FB7A65" w:rsidRDefault="00AC6244" w:rsidP="00F51B09">
      <w:pPr>
        <w:rPr>
          <w:rtl/>
        </w:rPr>
      </w:pPr>
      <w:r>
        <w:rPr>
          <w:rFonts w:hint="cs"/>
          <w:rtl/>
        </w:rPr>
        <w:t>۵</w:t>
      </w:r>
      <w:r w:rsidR="00F51B09" w:rsidRPr="004E3969">
        <w:rPr>
          <w:rFonts w:hint="cs"/>
          <w:rtl/>
        </w:rPr>
        <w:t>-</w:t>
      </w:r>
      <w:r w:rsidR="00F51B09">
        <w:rPr>
          <w:rFonts w:hint="cs"/>
          <w:rtl/>
        </w:rPr>
        <w:t>۴</w:t>
      </w:r>
      <w:r w:rsidR="00F51B09" w:rsidRPr="004E3969">
        <w:rPr>
          <w:rFonts w:hint="cs"/>
          <w:rtl/>
        </w:rPr>
        <w:t>-</w:t>
      </w:r>
      <w:r w:rsidR="00F51B09">
        <w:rPr>
          <w:rFonts w:hint="cs"/>
          <w:rtl/>
        </w:rPr>
        <w:t>۲</w:t>
      </w:r>
      <w:r w:rsidR="00F51B09" w:rsidRPr="004E3969">
        <w:rPr>
          <w:rFonts w:hint="cs"/>
          <w:rtl/>
        </w:rPr>
        <w:t>.</w:t>
      </w:r>
      <w:r w:rsidR="00F51B09">
        <w:rPr>
          <w:rFonts w:hint="cs"/>
          <w:rtl/>
        </w:rPr>
        <w:t xml:space="preserve"> </w:t>
      </w:r>
      <w:r w:rsidR="00F51B09" w:rsidRPr="004E3969">
        <w:rPr>
          <w:rFonts w:hint="cs"/>
          <w:rtl/>
        </w:rPr>
        <w:t xml:space="preserve">پشتیبانی </w:t>
      </w:r>
      <w:r w:rsidR="00F51B09">
        <w:rPr>
          <w:rFonts w:hint="cs"/>
          <w:rtl/>
        </w:rPr>
        <w:t xml:space="preserve">شامل </w:t>
      </w:r>
      <w:r w:rsidR="00D65AE2" w:rsidRPr="00C127F2">
        <w:rPr>
          <w:rFonts w:hint="cs"/>
          <w:rtl/>
        </w:rPr>
        <w:t>رفع اشکالات منطقی</w:t>
      </w:r>
      <w:r w:rsidR="009E07E8">
        <w:rPr>
          <w:rFonts w:hint="cs"/>
          <w:rtl/>
        </w:rPr>
        <w:t xml:space="preserve"> و</w:t>
      </w:r>
      <w:r w:rsidR="00F51B09">
        <w:rPr>
          <w:rFonts w:hint="cs"/>
          <w:rtl/>
        </w:rPr>
        <w:t xml:space="preserve"> </w:t>
      </w:r>
      <w:r w:rsidR="00E251BA">
        <w:rPr>
          <w:rFonts w:hint="cs"/>
          <w:rtl/>
        </w:rPr>
        <w:t xml:space="preserve">رفع </w:t>
      </w:r>
      <w:r w:rsidR="00D65AE2" w:rsidRPr="00C127F2">
        <w:rPr>
          <w:rFonts w:hint="cs"/>
          <w:rtl/>
        </w:rPr>
        <w:t>خطاهای برنامه</w:t>
      </w:r>
      <w:r w:rsidR="00E251BA">
        <w:rPr>
          <w:rFonts w:hint="cs"/>
          <w:rtl/>
        </w:rPr>
        <w:t>‌</w:t>
      </w:r>
      <w:r w:rsidR="00D65AE2" w:rsidRPr="00C127F2">
        <w:rPr>
          <w:rFonts w:hint="cs"/>
          <w:rtl/>
        </w:rPr>
        <w:t>نویسی</w:t>
      </w:r>
      <w:r w:rsidR="00F51B09">
        <w:rPr>
          <w:rFonts w:hint="cs"/>
          <w:rtl/>
        </w:rPr>
        <w:t xml:space="preserve"> می‌باشد.</w:t>
      </w:r>
    </w:p>
    <w:p w14:paraId="6EFDF019" w14:textId="2ED09D5E" w:rsidR="00BD4B72" w:rsidRPr="002938A8" w:rsidRDefault="00AC6244" w:rsidP="00453008">
      <w:pPr>
        <w:pStyle w:val="Heading2"/>
        <w:rPr>
          <w:rtl/>
        </w:rPr>
      </w:pPr>
      <w:r>
        <w:rPr>
          <w:rFonts w:hint="cs"/>
          <w:rtl/>
        </w:rPr>
        <w:t>۵</w:t>
      </w:r>
      <w:r w:rsidR="00BD4B72" w:rsidRPr="002938A8">
        <w:rPr>
          <w:rFonts w:hint="cs"/>
          <w:rtl/>
        </w:rPr>
        <w:t>-</w:t>
      </w:r>
      <w:r w:rsidR="00C127F2" w:rsidRPr="002938A8">
        <w:rPr>
          <w:rFonts w:hint="cs"/>
          <w:rtl/>
        </w:rPr>
        <w:t>۵</w:t>
      </w:r>
      <w:r w:rsidR="00BD4B72" w:rsidRPr="002938A8">
        <w:rPr>
          <w:rFonts w:hint="cs"/>
          <w:rtl/>
        </w:rPr>
        <w:t xml:space="preserve">. </w:t>
      </w:r>
      <w:r w:rsidR="000707A8">
        <w:rPr>
          <w:rFonts w:hint="cs"/>
          <w:rtl/>
        </w:rPr>
        <w:t>توسعه</w:t>
      </w:r>
    </w:p>
    <w:p w14:paraId="05FE577B" w14:textId="5A60C825" w:rsidR="00880605" w:rsidRPr="00C127F2" w:rsidRDefault="00AC6244" w:rsidP="00F51B09">
      <w:pPr>
        <w:rPr>
          <w:rtl/>
        </w:rPr>
      </w:pPr>
      <w:r>
        <w:rPr>
          <w:rFonts w:hint="cs"/>
          <w:rtl/>
        </w:rPr>
        <w:t>۵</w:t>
      </w:r>
      <w:r w:rsidR="00BD4B72" w:rsidRPr="00C127F2">
        <w:rPr>
          <w:rFonts w:hint="cs"/>
          <w:rtl/>
        </w:rPr>
        <w:t>-</w:t>
      </w:r>
      <w:r w:rsidR="00C127F2">
        <w:rPr>
          <w:rFonts w:hint="cs"/>
          <w:rtl/>
        </w:rPr>
        <w:t>۵</w:t>
      </w:r>
      <w:r w:rsidR="00BD4B72" w:rsidRPr="00C127F2">
        <w:rPr>
          <w:rFonts w:hint="cs"/>
          <w:rtl/>
        </w:rPr>
        <w:t>-1. انجام تغییرات درخواستی مشمول هزینه می</w:t>
      </w:r>
      <w:r w:rsidR="0050278B">
        <w:rPr>
          <w:rFonts w:hint="cs"/>
          <w:rtl/>
        </w:rPr>
        <w:t>‌</w:t>
      </w:r>
      <w:r w:rsidR="00BD4B72" w:rsidRPr="00C127F2">
        <w:rPr>
          <w:rFonts w:hint="cs"/>
          <w:rtl/>
        </w:rPr>
        <w:t>باشد</w:t>
      </w:r>
      <w:r w:rsidR="0050278B">
        <w:rPr>
          <w:rFonts w:hint="cs"/>
          <w:rtl/>
        </w:rPr>
        <w:t xml:space="preserve"> که طبق اعلام پیمانکار در قالب برآورد حجم ساعت </w:t>
      </w:r>
      <w:r w:rsidR="00C360EE">
        <w:rPr>
          <w:rFonts w:hint="cs"/>
          <w:rtl/>
        </w:rPr>
        <w:t>صورت می‌پذیرد</w:t>
      </w:r>
      <w:r w:rsidR="00F51B09">
        <w:rPr>
          <w:rFonts w:hint="cs"/>
          <w:rtl/>
        </w:rPr>
        <w:t>.</w:t>
      </w:r>
    </w:p>
    <w:p w14:paraId="1BC72CAE" w14:textId="4DCDF04D" w:rsidR="00F51B09" w:rsidRPr="00C127F2" w:rsidRDefault="00AC6244" w:rsidP="00F51B09">
      <w:pPr>
        <w:rPr>
          <w:rtl/>
        </w:rPr>
      </w:pPr>
      <w:r>
        <w:rPr>
          <w:rFonts w:hint="cs"/>
          <w:rtl/>
        </w:rPr>
        <w:t>۵</w:t>
      </w:r>
      <w:r w:rsidR="00F51B09" w:rsidRPr="00C127F2">
        <w:rPr>
          <w:rFonts w:hint="cs"/>
          <w:rtl/>
        </w:rPr>
        <w:t>-</w:t>
      </w:r>
      <w:r w:rsidR="00F51B09">
        <w:rPr>
          <w:rFonts w:hint="cs"/>
          <w:rtl/>
        </w:rPr>
        <w:t>۵</w:t>
      </w:r>
      <w:r w:rsidR="00F51B09" w:rsidRPr="00C127F2">
        <w:rPr>
          <w:rFonts w:hint="cs"/>
          <w:rtl/>
        </w:rPr>
        <w:t>-</w:t>
      </w:r>
      <w:r w:rsidR="00F51B09">
        <w:rPr>
          <w:rFonts w:hint="cs"/>
          <w:rtl/>
        </w:rPr>
        <w:t>۲</w:t>
      </w:r>
      <w:r w:rsidR="00F51B09" w:rsidRPr="00C127F2">
        <w:rPr>
          <w:rFonts w:hint="cs"/>
          <w:rtl/>
        </w:rPr>
        <w:t>.</w:t>
      </w:r>
      <w:r w:rsidR="00F51B09">
        <w:rPr>
          <w:rFonts w:hint="cs"/>
          <w:rtl/>
        </w:rPr>
        <w:t xml:space="preserve"> تعرفه هر ساعت توسعه نیز بر نرخ پایه خدمات فنی تخصصی انفورماتیک سازمان نظام صنفی رایانه‌ای کشور انجام خواهد پذیرفت</w:t>
      </w:r>
      <w:r w:rsidR="00F51B09" w:rsidRPr="00C127F2">
        <w:rPr>
          <w:rFonts w:hint="cs"/>
          <w:rtl/>
        </w:rPr>
        <w:t>.</w:t>
      </w:r>
    </w:p>
    <w:p w14:paraId="1D0E4EC1" w14:textId="43EBB51A" w:rsidR="001B6F37" w:rsidRPr="00C127F2" w:rsidRDefault="00AC6244" w:rsidP="00FA6E65">
      <w:pPr>
        <w:rPr>
          <w:rtl/>
        </w:rPr>
      </w:pPr>
      <w:r>
        <w:rPr>
          <w:rFonts w:hint="cs"/>
          <w:rtl/>
        </w:rPr>
        <w:t>۵</w:t>
      </w:r>
      <w:r w:rsidR="00F51B09" w:rsidRPr="00C127F2">
        <w:rPr>
          <w:rFonts w:hint="cs"/>
          <w:rtl/>
        </w:rPr>
        <w:t>-</w:t>
      </w:r>
      <w:r w:rsidR="00F51B09">
        <w:rPr>
          <w:rFonts w:hint="cs"/>
          <w:rtl/>
        </w:rPr>
        <w:t>۵</w:t>
      </w:r>
      <w:r w:rsidR="00F51B09" w:rsidRPr="00C127F2">
        <w:rPr>
          <w:rFonts w:hint="cs"/>
          <w:rtl/>
        </w:rPr>
        <w:t>-</w:t>
      </w:r>
      <w:r w:rsidR="00F51B09">
        <w:rPr>
          <w:rFonts w:hint="cs"/>
          <w:rtl/>
        </w:rPr>
        <w:t>۳</w:t>
      </w:r>
      <w:r w:rsidR="00F51B09" w:rsidRPr="00C127F2">
        <w:rPr>
          <w:rFonts w:hint="cs"/>
          <w:rtl/>
        </w:rPr>
        <w:t>.</w:t>
      </w:r>
      <w:r w:rsidR="00F51B09">
        <w:rPr>
          <w:rFonts w:hint="cs"/>
          <w:rtl/>
        </w:rPr>
        <w:t xml:space="preserve"> </w:t>
      </w:r>
      <w:r w:rsidR="00BD4B72" w:rsidRPr="00C127F2">
        <w:rPr>
          <w:rFonts w:hint="cs"/>
          <w:rtl/>
        </w:rPr>
        <w:t>پیمانکار متعهد می</w:t>
      </w:r>
      <w:r w:rsidR="00DF051D">
        <w:rPr>
          <w:rFonts w:hint="cs"/>
          <w:rtl/>
        </w:rPr>
        <w:t>‌</w:t>
      </w:r>
      <w:r w:rsidR="00BD4B72" w:rsidRPr="00C127F2">
        <w:rPr>
          <w:rFonts w:hint="cs"/>
          <w:rtl/>
        </w:rPr>
        <w:t xml:space="preserve">گردد تغییرات درخواستی </w:t>
      </w:r>
      <w:r w:rsidR="005D692F">
        <w:rPr>
          <w:rFonts w:hint="cs"/>
          <w:rtl/>
        </w:rPr>
        <w:t>صورت جلسه شده</w:t>
      </w:r>
      <w:r w:rsidR="00BD4B72" w:rsidRPr="00C127F2">
        <w:rPr>
          <w:rFonts w:hint="cs"/>
          <w:rtl/>
        </w:rPr>
        <w:t xml:space="preserve"> را </w:t>
      </w:r>
      <w:r w:rsidR="005A6CC5">
        <w:rPr>
          <w:rFonts w:hint="cs"/>
          <w:rtl/>
        </w:rPr>
        <w:t>در زمان مقرر و</w:t>
      </w:r>
      <w:r w:rsidR="00BD4B72" w:rsidRPr="00C127F2">
        <w:rPr>
          <w:rFonts w:hint="cs"/>
          <w:rtl/>
        </w:rPr>
        <w:t xml:space="preserve"> پس از </w:t>
      </w:r>
      <w:r w:rsidR="0065641B">
        <w:rPr>
          <w:rFonts w:hint="cs"/>
          <w:rtl/>
        </w:rPr>
        <w:t>تسویه</w:t>
      </w:r>
      <w:r w:rsidR="00BD4B72" w:rsidRPr="00C127F2">
        <w:rPr>
          <w:rFonts w:hint="cs"/>
          <w:rtl/>
        </w:rPr>
        <w:t xml:space="preserve"> </w:t>
      </w:r>
      <w:r w:rsidR="00925F38">
        <w:rPr>
          <w:rFonts w:hint="cs"/>
          <w:rtl/>
        </w:rPr>
        <w:t xml:space="preserve">مالی </w:t>
      </w:r>
      <w:r w:rsidR="00BD4B72" w:rsidRPr="00C127F2">
        <w:rPr>
          <w:rFonts w:hint="cs"/>
          <w:rtl/>
        </w:rPr>
        <w:t xml:space="preserve">تحویل </w:t>
      </w:r>
      <w:r w:rsidR="00CC6D5D" w:rsidRPr="00C127F2">
        <w:rPr>
          <w:rFonts w:hint="cs"/>
          <w:rtl/>
        </w:rPr>
        <w:t xml:space="preserve">کارفرما </w:t>
      </w:r>
      <w:r w:rsidR="0065641B">
        <w:rPr>
          <w:rFonts w:hint="cs"/>
          <w:rtl/>
        </w:rPr>
        <w:t>نماید</w:t>
      </w:r>
      <w:r w:rsidR="00BD4B72" w:rsidRPr="00C127F2">
        <w:rPr>
          <w:rFonts w:hint="cs"/>
          <w:rtl/>
        </w:rPr>
        <w:t>.</w:t>
      </w:r>
    </w:p>
    <w:p w14:paraId="2A4F82FF" w14:textId="52A62642" w:rsidR="001B6F37" w:rsidRPr="00C127F2" w:rsidRDefault="00AC6244" w:rsidP="00453008">
      <w:pPr>
        <w:pStyle w:val="Heading2"/>
        <w:rPr>
          <w:rtl/>
        </w:rPr>
      </w:pPr>
      <w:r>
        <w:rPr>
          <w:rFonts w:hint="cs"/>
          <w:rtl/>
        </w:rPr>
        <w:t>۵</w:t>
      </w:r>
      <w:r w:rsidR="001B6F37" w:rsidRPr="00C127F2">
        <w:rPr>
          <w:rFonts w:hint="cs"/>
          <w:rtl/>
        </w:rPr>
        <w:t>-</w:t>
      </w:r>
      <w:r w:rsidR="00C127F2" w:rsidRPr="00C127F2">
        <w:rPr>
          <w:rFonts w:hint="cs"/>
          <w:rtl/>
        </w:rPr>
        <w:t>۶</w:t>
      </w:r>
      <w:r w:rsidR="001B6F37" w:rsidRPr="00C127F2">
        <w:rPr>
          <w:rFonts w:hint="cs"/>
          <w:rtl/>
        </w:rPr>
        <w:t xml:space="preserve">. </w:t>
      </w:r>
      <w:r w:rsidR="000707A8">
        <w:rPr>
          <w:rFonts w:hint="cs"/>
          <w:rtl/>
        </w:rPr>
        <w:t>استقرار</w:t>
      </w:r>
    </w:p>
    <w:p w14:paraId="38B8F303" w14:textId="5B92D902" w:rsidR="001B6F37" w:rsidRPr="00C127F2" w:rsidRDefault="001D07BA" w:rsidP="00FA6E65">
      <w:pPr>
        <w:rPr>
          <w:rtl/>
        </w:rPr>
      </w:pPr>
      <w:r w:rsidRPr="00C127F2">
        <w:rPr>
          <w:rFonts w:hint="cs"/>
          <w:rtl/>
        </w:rPr>
        <w:t>در صورت نیاز و درخواست کتبی کارفرما، خدمات راه اندازی و اجرای عملیات پیاده</w:t>
      </w:r>
      <w:r w:rsidR="000F34FA">
        <w:rPr>
          <w:rFonts w:hint="cs"/>
          <w:rtl/>
        </w:rPr>
        <w:t>‌</w:t>
      </w:r>
      <w:r w:rsidRPr="00C127F2">
        <w:rPr>
          <w:rFonts w:hint="cs"/>
          <w:rtl/>
        </w:rPr>
        <w:t xml:space="preserve">سازی </w:t>
      </w:r>
      <w:r w:rsidR="006F1720">
        <w:rPr>
          <w:rFonts w:hint="cs"/>
          <w:rtl/>
        </w:rPr>
        <w:t>موضوع قرارداد</w:t>
      </w:r>
      <w:r w:rsidR="006E74D4" w:rsidRPr="00C127F2">
        <w:rPr>
          <w:rFonts w:hint="cs"/>
          <w:rtl/>
        </w:rPr>
        <w:t xml:space="preserve"> توسط پیمانکار انجام می</w:t>
      </w:r>
      <w:r w:rsidR="000F34FA">
        <w:rPr>
          <w:rFonts w:hint="cs"/>
          <w:rtl/>
        </w:rPr>
        <w:t>‌</w:t>
      </w:r>
      <w:r w:rsidR="006E74D4" w:rsidRPr="00C127F2">
        <w:rPr>
          <w:rFonts w:hint="cs"/>
          <w:rtl/>
        </w:rPr>
        <w:t xml:space="preserve">شود که در این صورت هزینه خدمات </w:t>
      </w:r>
      <w:r w:rsidR="000F34FA">
        <w:rPr>
          <w:rFonts w:hint="cs"/>
          <w:rtl/>
        </w:rPr>
        <w:t xml:space="preserve">از سوی پیمانکار </w:t>
      </w:r>
      <w:r w:rsidR="006E74D4" w:rsidRPr="00C127F2">
        <w:rPr>
          <w:rFonts w:hint="cs"/>
          <w:rtl/>
        </w:rPr>
        <w:t xml:space="preserve">برآورد شده و </w:t>
      </w:r>
      <w:r w:rsidR="000F34FA">
        <w:rPr>
          <w:rFonts w:hint="cs"/>
          <w:rtl/>
        </w:rPr>
        <w:t>به کارفرما جهت تسویه اعلام می‌گردد</w:t>
      </w:r>
      <w:r w:rsidR="006E74D4" w:rsidRPr="00C127F2">
        <w:rPr>
          <w:rFonts w:hint="cs"/>
          <w:rtl/>
        </w:rPr>
        <w:t>.</w:t>
      </w:r>
    </w:p>
    <w:p w14:paraId="1C8E4EC3" w14:textId="39C270D3" w:rsidR="00E9032C" w:rsidRDefault="00AC6244" w:rsidP="00453008">
      <w:pPr>
        <w:pStyle w:val="Heading1"/>
        <w:rPr>
          <w:rtl/>
        </w:rPr>
      </w:pPr>
      <w:r>
        <w:rPr>
          <w:rFonts w:hint="cs"/>
          <w:rtl/>
        </w:rPr>
        <w:t>۶</w:t>
      </w:r>
      <w:r w:rsidR="008068D6" w:rsidRPr="00091EF1">
        <w:rPr>
          <w:rFonts w:hint="cs"/>
          <w:rtl/>
        </w:rPr>
        <w:t>. تعهدات کارفرما</w:t>
      </w:r>
    </w:p>
    <w:p w14:paraId="26FA7B03" w14:textId="0951C862" w:rsidR="00FC77D6" w:rsidRPr="00E9032C" w:rsidRDefault="00AC6244" w:rsidP="002938A8">
      <w:pPr>
        <w:rPr>
          <w:b/>
          <w:bCs/>
          <w:rtl/>
        </w:rPr>
      </w:pPr>
      <w:r>
        <w:rPr>
          <w:rFonts w:hint="cs"/>
          <w:rtl/>
        </w:rPr>
        <w:t>۶</w:t>
      </w:r>
      <w:r w:rsidR="004333B8" w:rsidRPr="00E9032C">
        <w:rPr>
          <w:rFonts w:hint="cs"/>
          <w:rtl/>
        </w:rPr>
        <w:t xml:space="preserve">-1. کارفرما متعهد </w:t>
      </w:r>
      <w:r w:rsidR="00047E17">
        <w:rPr>
          <w:rFonts w:hint="cs"/>
          <w:rtl/>
        </w:rPr>
        <w:t>می‌گردد</w:t>
      </w:r>
      <w:r w:rsidR="004333B8" w:rsidRPr="00E9032C">
        <w:rPr>
          <w:rFonts w:hint="cs"/>
          <w:rtl/>
        </w:rPr>
        <w:t xml:space="preserve"> بسترهای مورد نیاز اجرای </w:t>
      </w:r>
      <w:r w:rsidR="006F1720">
        <w:rPr>
          <w:rFonts w:hint="cs"/>
          <w:rtl/>
        </w:rPr>
        <w:t>موضوع قراداد را</w:t>
      </w:r>
      <w:r w:rsidR="004333B8" w:rsidRPr="00E9032C">
        <w:rPr>
          <w:rFonts w:hint="cs"/>
          <w:rtl/>
        </w:rPr>
        <w:t xml:space="preserve"> مطابق </w:t>
      </w:r>
      <w:r w:rsidR="00BF43FD">
        <w:rPr>
          <w:rFonts w:hint="cs"/>
          <w:rtl/>
        </w:rPr>
        <w:t xml:space="preserve">با </w:t>
      </w:r>
      <w:r w:rsidR="00047E17">
        <w:rPr>
          <w:rFonts w:hint="cs"/>
          <w:rtl/>
        </w:rPr>
        <w:t xml:space="preserve">نیاز پیمانکار در </w:t>
      </w:r>
      <w:r w:rsidR="004333B8" w:rsidRPr="00E9032C">
        <w:rPr>
          <w:rFonts w:hint="cs"/>
          <w:rtl/>
        </w:rPr>
        <w:t xml:space="preserve">اختیار </w:t>
      </w:r>
      <w:r w:rsidR="00961608">
        <w:rPr>
          <w:rFonts w:hint="cs"/>
          <w:rtl/>
        </w:rPr>
        <w:t>وی</w:t>
      </w:r>
      <w:r w:rsidR="004333B8" w:rsidRPr="00E9032C">
        <w:rPr>
          <w:rFonts w:hint="cs"/>
          <w:rtl/>
        </w:rPr>
        <w:t xml:space="preserve"> قرار دهد. بدیهی است تاخیر در ارائه موارد مذکور به </w:t>
      </w:r>
      <w:r w:rsidR="00047E17">
        <w:rPr>
          <w:rFonts w:hint="cs"/>
          <w:rtl/>
        </w:rPr>
        <w:t>نفع پیمانکار مصادره خواهد شد</w:t>
      </w:r>
      <w:r w:rsidR="004333B8" w:rsidRPr="00E9032C">
        <w:rPr>
          <w:rFonts w:hint="cs"/>
          <w:rtl/>
        </w:rPr>
        <w:t>.</w:t>
      </w:r>
    </w:p>
    <w:p w14:paraId="253254AF" w14:textId="6D0BE186" w:rsidR="00022B2B" w:rsidRDefault="00AC6244" w:rsidP="00EF0678">
      <w:pPr>
        <w:rPr>
          <w:rtl/>
        </w:rPr>
      </w:pPr>
      <w:r>
        <w:rPr>
          <w:rFonts w:hint="cs"/>
          <w:rtl/>
        </w:rPr>
        <w:t>۶</w:t>
      </w:r>
      <w:r w:rsidR="004333B8" w:rsidRPr="00091EF1">
        <w:rPr>
          <w:rFonts w:hint="cs"/>
          <w:rtl/>
        </w:rPr>
        <w:t xml:space="preserve">-2. کارفرما متعهد </w:t>
      </w:r>
      <w:r w:rsidR="004A5A9C">
        <w:rPr>
          <w:rFonts w:hint="cs"/>
          <w:rtl/>
        </w:rPr>
        <w:t>می‌گردد</w:t>
      </w:r>
      <w:r w:rsidR="004333B8" w:rsidRPr="00091EF1">
        <w:rPr>
          <w:rFonts w:hint="cs"/>
          <w:rtl/>
        </w:rPr>
        <w:t xml:space="preserve"> نماینده تام الاختیار خود را جهت تحویل مفاد قرارداد </w:t>
      </w:r>
      <w:r w:rsidR="004A5A9C">
        <w:rPr>
          <w:rFonts w:hint="cs"/>
          <w:rtl/>
        </w:rPr>
        <w:t xml:space="preserve">همزمان با امضاء قرارداد </w:t>
      </w:r>
      <w:r w:rsidR="004333B8" w:rsidRPr="00091EF1">
        <w:rPr>
          <w:rFonts w:hint="cs"/>
          <w:rtl/>
        </w:rPr>
        <w:t>به صورت کتبی به پیمانکار معرفی نماید.</w:t>
      </w:r>
    </w:p>
    <w:p w14:paraId="7C1943DD" w14:textId="106FD1D9" w:rsidR="00110A83" w:rsidRPr="00E003B5" w:rsidRDefault="00110A83" w:rsidP="005F3E48">
      <w:pPr>
        <w:pStyle w:val="Heading1"/>
        <w:tabs>
          <w:tab w:val="center" w:pos="5102"/>
        </w:tabs>
      </w:pPr>
      <w:r w:rsidRPr="00E003B5">
        <w:rPr>
          <w:rFonts w:hint="cs"/>
          <w:rtl/>
        </w:rPr>
        <w:lastRenderedPageBreak/>
        <w:t xml:space="preserve">7. حق امتیاز </w:t>
      </w:r>
      <w:r w:rsidR="005F3E48">
        <w:rPr>
          <w:rtl/>
        </w:rPr>
        <w:tab/>
      </w:r>
    </w:p>
    <w:p w14:paraId="5F0B3D2D" w14:textId="4041ED2E" w:rsidR="00083EA5" w:rsidRDefault="006A3077" w:rsidP="00FA6E65">
      <w:pPr>
        <w:rPr>
          <w:rtl/>
        </w:rPr>
      </w:pPr>
      <w:r w:rsidRPr="00E003B5">
        <w:rPr>
          <w:rFonts w:hint="cs"/>
          <w:rtl/>
        </w:rPr>
        <w:t xml:space="preserve">7-1. </w:t>
      </w:r>
      <w:r w:rsidR="00083EA5">
        <w:rPr>
          <w:rFonts w:hint="cs"/>
          <w:rtl/>
        </w:rPr>
        <w:t>تمامی حقوق از جلمه مالکیت معنوی، حق امتیاز</w:t>
      </w:r>
      <w:r w:rsidR="00EC4063">
        <w:rPr>
          <w:rFonts w:hint="cs"/>
          <w:rtl/>
        </w:rPr>
        <w:t xml:space="preserve">، حق </w:t>
      </w:r>
      <w:r w:rsidR="00083EA5">
        <w:rPr>
          <w:rFonts w:hint="cs"/>
          <w:rtl/>
        </w:rPr>
        <w:t>کپی‌رایت</w:t>
      </w:r>
      <w:r w:rsidR="000B43B0">
        <w:rPr>
          <w:rFonts w:hint="cs"/>
          <w:rtl/>
        </w:rPr>
        <w:t xml:space="preserve">، حق نشر، حق تالیف، </w:t>
      </w:r>
      <w:r w:rsidR="00EC4063">
        <w:rPr>
          <w:rFonts w:hint="cs"/>
          <w:rtl/>
        </w:rPr>
        <w:t xml:space="preserve">حق </w:t>
      </w:r>
      <w:r w:rsidR="000B43B0">
        <w:rPr>
          <w:rFonts w:hint="cs"/>
          <w:rtl/>
        </w:rPr>
        <w:t>توسعه و بهره‌برداری</w:t>
      </w:r>
      <w:r w:rsidR="00083EA5">
        <w:rPr>
          <w:rFonts w:hint="cs"/>
          <w:rtl/>
        </w:rPr>
        <w:t xml:space="preserve"> </w:t>
      </w:r>
      <w:r w:rsidR="000B43B0">
        <w:rPr>
          <w:rFonts w:hint="cs"/>
          <w:rtl/>
        </w:rPr>
        <w:t xml:space="preserve">موضوع قرارداد </w:t>
      </w:r>
      <w:r w:rsidR="00083EA5">
        <w:rPr>
          <w:rFonts w:hint="cs"/>
          <w:rtl/>
        </w:rPr>
        <w:t xml:space="preserve">تماماً و انحصاراً برای مدت نامحدود </w:t>
      </w:r>
      <w:r w:rsidR="000B43B0">
        <w:rPr>
          <w:rFonts w:hint="cs"/>
          <w:rtl/>
        </w:rPr>
        <w:t xml:space="preserve">فقط </w:t>
      </w:r>
      <w:r w:rsidR="00EC4063">
        <w:rPr>
          <w:rFonts w:hint="cs"/>
          <w:rtl/>
        </w:rPr>
        <w:t xml:space="preserve">و فقط </w:t>
      </w:r>
      <w:r w:rsidR="000B43B0">
        <w:rPr>
          <w:rFonts w:hint="cs"/>
          <w:rtl/>
        </w:rPr>
        <w:t xml:space="preserve">متعلق به </w:t>
      </w:r>
      <w:r w:rsidR="00083EA5">
        <w:rPr>
          <w:rFonts w:hint="cs"/>
          <w:rtl/>
        </w:rPr>
        <w:t>پیمانکار است.</w:t>
      </w:r>
    </w:p>
    <w:p w14:paraId="02EA6ECC" w14:textId="4981D264" w:rsidR="006A3077" w:rsidRPr="00E003B5" w:rsidRDefault="006A3077" w:rsidP="00FA6E65">
      <w:pPr>
        <w:rPr>
          <w:rtl/>
        </w:rPr>
      </w:pPr>
      <w:r w:rsidRPr="00E003B5">
        <w:rPr>
          <w:rFonts w:hint="cs"/>
          <w:rtl/>
        </w:rPr>
        <w:t xml:space="preserve">7-2. حق </w:t>
      </w:r>
      <w:r w:rsidR="006F1720">
        <w:rPr>
          <w:rFonts w:hint="cs"/>
          <w:rtl/>
        </w:rPr>
        <w:t xml:space="preserve">امتیاز </w:t>
      </w:r>
      <w:r w:rsidRPr="00E003B5">
        <w:rPr>
          <w:rFonts w:hint="cs"/>
          <w:rtl/>
        </w:rPr>
        <w:t xml:space="preserve">استفاده </w:t>
      </w:r>
      <w:r w:rsidR="006F1720">
        <w:rPr>
          <w:rFonts w:hint="cs"/>
          <w:rtl/>
        </w:rPr>
        <w:t xml:space="preserve">از </w:t>
      </w:r>
      <w:r w:rsidRPr="00E003B5">
        <w:rPr>
          <w:rFonts w:hint="cs"/>
          <w:rtl/>
        </w:rPr>
        <w:t xml:space="preserve">یک نسخه از </w:t>
      </w:r>
      <w:r w:rsidR="006F1720">
        <w:rPr>
          <w:rFonts w:hint="cs"/>
          <w:rtl/>
        </w:rPr>
        <w:t>موضوع قرارداد</w:t>
      </w:r>
      <w:r w:rsidRPr="00E003B5">
        <w:rPr>
          <w:rFonts w:hint="cs"/>
          <w:rtl/>
        </w:rPr>
        <w:t xml:space="preserve"> </w:t>
      </w:r>
      <w:r w:rsidR="009D217C">
        <w:rPr>
          <w:rFonts w:hint="cs"/>
          <w:rtl/>
        </w:rPr>
        <w:t xml:space="preserve">با رعایت مفاد قراداد، شرایط زمانی آن و اختیار سلب یک طرفه از سوی پیمانکار به کارفرما تفویض شده </w:t>
      </w:r>
      <w:r w:rsidRPr="00E003B5">
        <w:rPr>
          <w:rFonts w:hint="cs"/>
          <w:rtl/>
        </w:rPr>
        <w:t>است</w:t>
      </w:r>
      <w:r w:rsidR="009D217C">
        <w:rPr>
          <w:rFonts w:hint="cs"/>
          <w:rtl/>
        </w:rPr>
        <w:t>.</w:t>
      </w:r>
    </w:p>
    <w:p w14:paraId="42A5F072" w14:textId="37B13626" w:rsidR="009D217C" w:rsidRDefault="006A3077" w:rsidP="00FA6E65">
      <w:pPr>
        <w:rPr>
          <w:rtl/>
        </w:rPr>
      </w:pPr>
      <w:r w:rsidRPr="00E003B5">
        <w:rPr>
          <w:rFonts w:hint="cs"/>
          <w:rtl/>
        </w:rPr>
        <w:t>7-</w:t>
      </w:r>
      <w:r w:rsidR="00E003B5">
        <w:rPr>
          <w:rFonts w:hint="cs"/>
          <w:rtl/>
        </w:rPr>
        <w:t>3</w:t>
      </w:r>
      <w:r w:rsidRPr="00E003B5">
        <w:rPr>
          <w:rFonts w:hint="cs"/>
          <w:rtl/>
        </w:rPr>
        <w:t xml:space="preserve">. </w:t>
      </w:r>
      <w:r w:rsidR="009D217C">
        <w:rPr>
          <w:rFonts w:hint="cs"/>
          <w:rtl/>
        </w:rPr>
        <w:t>کارفرما در خصوص حق</w:t>
      </w:r>
      <w:r w:rsidR="002D2A0C" w:rsidRPr="002D2A0C">
        <w:rPr>
          <w:rFonts w:hint="cs"/>
          <w:rtl/>
        </w:rPr>
        <w:t xml:space="preserve"> </w:t>
      </w:r>
      <w:r w:rsidR="002D2A0C">
        <w:rPr>
          <w:rFonts w:hint="cs"/>
          <w:rtl/>
        </w:rPr>
        <w:t>امتیاز</w:t>
      </w:r>
      <w:r w:rsidR="009D217C">
        <w:rPr>
          <w:rFonts w:hint="cs"/>
          <w:rtl/>
        </w:rPr>
        <w:t xml:space="preserve"> استفاده خویش </w:t>
      </w:r>
      <w:r w:rsidR="002D2A0C">
        <w:rPr>
          <w:rFonts w:hint="cs"/>
          <w:rtl/>
        </w:rPr>
        <w:t xml:space="preserve">به هیچ وجه </w:t>
      </w:r>
      <w:r w:rsidR="009D217C">
        <w:rPr>
          <w:rFonts w:hint="cs"/>
          <w:rtl/>
        </w:rPr>
        <w:t>حق انتقال به غیر</w:t>
      </w:r>
      <w:r w:rsidR="00737D72">
        <w:rPr>
          <w:rFonts w:hint="cs"/>
          <w:rtl/>
        </w:rPr>
        <w:t xml:space="preserve"> را</w:t>
      </w:r>
      <w:r w:rsidR="009D217C">
        <w:rPr>
          <w:rFonts w:hint="cs"/>
          <w:rtl/>
        </w:rPr>
        <w:t xml:space="preserve"> ندارد.</w:t>
      </w:r>
    </w:p>
    <w:p w14:paraId="1CD54D56" w14:textId="64633BFA" w:rsidR="009D217C" w:rsidRDefault="009D217C" w:rsidP="009D217C">
      <w:pPr>
        <w:rPr>
          <w:rtl/>
        </w:rPr>
      </w:pPr>
      <w:r w:rsidRPr="00E003B5">
        <w:rPr>
          <w:rFonts w:hint="cs"/>
          <w:rtl/>
        </w:rPr>
        <w:t>7-</w:t>
      </w:r>
      <w:r>
        <w:rPr>
          <w:rFonts w:hint="cs"/>
          <w:rtl/>
        </w:rPr>
        <w:t>۴</w:t>
      </w:r>
      <w:r w:rsidRPr="00E003B5">
        <w:rPr>
          <w:rFonts w:hint="cs"/>
          <w:rtl/>
        </w:rPr>
        <w:t xml:space="preserve">. </w:t>
      </w:r>
      <w:r>
        <w:rPr>
          <w:rFonts w:hint="cs"/>
          <w:rtl/>
        </w:rPr>
        <w:t>موضوع استفاده از سوی کارفرما قابل تغییر نیست.</w:t>
      </w:r>
    </w:p>
    <w:p w14:paraId="78C7FC43" w14:textId="3D8227DB" w:rsidR="006A3077" w:rsidRPr="00E003B5" w:rsidRDefault="009D217C" w:rsidP="00FA6E65">
      <w:pPr>
        <w:rPr>
          <w:rtl/>
        </w:rPr>
      </w:pPr>
      <w:r w:rsidRPr="00E003B5">
        <w:rPr>
          <w:rFonts w:hint="cs"/>
          <w:rtl/>
        </w:rPr>
        <w:t>7-</w:t>
      </w:r>
      <w:r w:rsidR="00B770A4">
        <w:rPr>
          <w:rFonts w:hint="cs"/>
          <w:rtl/>
        </w:rPr>
        <w:t>۵</w:t>
      </w:r>
      <w:r w:rsidRPr="00E003B5">
        <w:rPr>
          <w:rFonts w:hint="cs"/>
          <w:rtl/>
        </w:rPr>
        <w:t xml:space="preserve">. </w:t>
      </w:r>
      <w:r>
        <w:rPr>
          <w:rFonts w:hint="cs"/>
          <w:rtl/>
        </w:rPr>
        <w:t>تمامی کدهای منبع</w:t>
      </w:r>
      <w:r w:rsidR="0091222D" w:rsidRPr="00E003B5">
        <w:rPr>
          <w:rFonts w:hint="cs"/>
          <w:rtl/>
        </w:rPr>
        <w:t xml:space="preserve"> </w:t>
      </w:r>
      <w:r>
        <w:rPr>
          <w:rFonts w:hint="cs"/>
          <w:rtl/>
        </w:rPr>
        <w:t>موضوع قرارداد، برنامه و محل و بستر نگه‌داری از آن، داده‌ها و دانش تولید شده از آن منحصراً متعلق به پیمانکار می‌باشد.</w:t>
      </w:r>
    </w:p>
    <w:p w14:paraId="04620127" w14:textId="4295FD6A" w:rsidR="006A3077" w:rsidRPr="00E003B5" w:rsidRDefault="006A3077" w:rsidP="00FA6E65">
      <w:pPr>
        <w:rPr>
          <w:rtl/>
        </w:rPr>
      </w:pPr>
      <w:r w:rsidRPr="00E003B5">
        <w:rPr>
          <w:rFonts w:hint="cs"/>
          <w:rtl/>
        </w:rPr>
        <w:t>7-</w:t>
      </w:r>
      <w:r w:rsidR="00B770A4">
        <w:rPr>
          <w:rFonts w:hint="cs"/>
          <w:rtl/>
        </w:rPr>
        <w:t>۶</w:t>
      </w:r>
      <w:r w:rsidRPr="00E003B5">
        <w:rPr>
          <w:rFonts w:hint="cs"/>
          <w:rtl/>
        </w:rPr>
        <w:t xml:space="preserve">. </w:t>
      </w:r>
      <w:r w:rsidR="00BC45C0">
        <w:rPr>
          <w:rFonts w:hint="cs"/>
          <w:rtl/>
        </w:rPr>
        <w:t xml:space="preserve">موضوع قرارداد جزء دارایی‌هایی لاینفک پیمانکار محسوب شده و </w:t>
      </w:r>
      <w:r w:rsidR="0030007F" w:rsidRPr="00E003B5">
        <w:rPr>
          <w:rFonts w:hint="cs"/>
          <w:rtl/>
        </w:rPr>
        <w:t>کارفرما</w:t>
      </w:r>
      <w:r w:rsidR="009D217C">
        <w:rPr>
          <w:rFonts w:hint="cs"/>
          <w:rtl/>
        </w:rPr>
        <w:t xml:space="preserve"> و یا </w:t>
      </w:r>
      <w:r w:rsidR="0030007F" w:rsidRPr="00E003B5">
        <w:rPr>
          <w:rFonts w:hint="cs"/>
          <w:rtl/>
        </w:rPr>
        <w:t xml:space="preserve">کارکنان </w:t>
      </w:r>
      <w:r w:rsidR="009D217C">
        <w:rPr>
          <w:rFonts w:hint="cs"/>
          <w:rtl/>
        </w:rPr>
        <w:t>و</w:t>
      </w:r>
      <w:r w:rsidR="008D0C4C">
        <w:rPr>
          <w:rFonts w:hint="cs"/>
          <w:rtl/>
        </w:rPr>
        <w:t xml:space="preserve"> یا</w:t>
      </w:r>
      <w:r w:rsidR="009D217C">
        <w:rPr>
          <w:rFonts w:hint="cs"/>
          <w:rtl/>
        </w:rPr>
        <w:t xml:space="preserve"> وابستگان وی </w:t>
      </w:r>
      <w:r w:rsidR="0030007F" w:rsidRPr="00E003B5">
        <w:rPr>
          <w:rFonts w:hint="cs"/>
          <w:rtl/>
        </w:rPr>
        <w:t>حق تکثیر</w:t>
      </w:r>
      <w:r w:rsidR="009D217C">
        <w:rPr>
          <w:rFonts w:hint="cs"/>
          <w:rtl/>
        </w:rPr>
        <w:t>،</w:t>
      </w:r>
      <w:r w:rsidR="0030007F" w:rsidRPr="00E003B5">
        <w:rPr>
          <w:rFonts w:hint="cs"/>
          <w:rtl/>
        </w:rPr>
        <w:t xml:space="preserve"> الگو برداری</w:t>
      </w:r>
      <w:r w:rsidR="009D217C">
        <w:rPr>
          <w:rFonts w:hint="cs"/>
          <w:rtl/>
        </w:rPr>
        <w:t xml:space="preserve">، دستیابی، بررسی، تحلیل، باز طراحی، مهندسی معکوس و یا هر گونه بهره‌برداری انتفاعی یا غیر انتفاعی </w:t>
      </w:r>
      <w:r w:rsidR="0030007F" w:rsidRPr="00E003B5">
        <w:rPr>
          <w:rFonts w:hint="cs"/>
          <w:rtl/>
        </w:rPr>
        <w:t xml:space="preserve">از </w:t>
      </w:r>
      <w:r w:rsidR="00A134C1">
        <w:rPr>
          <w:rFonts w:hint="cs"/>
          <w:rtl/>
        </w:rPr>
        <w:t xml:space="preserve">موضوع قرارداد </w:t>
      </w:r>
      <w:r w:rsidR="0030007F" w:rsidRPr="00E003B5">
        <w:rPr>
          <w:rFonts w:hint="cs"/>
          <w:rtl/>
        </w:rPr>
        <w:t xml:space="preserve">را </w:t>
      </w:r>
      <w:r w:rsidR="00BC45C0">
        <w:rPr>
          <w:rFonts w:hint="cs"/>
          <w:rtl/>
        </w:rPr>
        <w:t xml:space="preserve">در هیچ شرایطی </w:t>
      </w:r>
      <w:r w:rsidR="0030007F" w:rsidRPr="00E003B5">
        <w:rPr>
          <w:rFonts w:hint="cs"/>
          <w:rtl/>
        </w:rPr>
        <w:t>ندارند.</w:t>
      </w:r>
    </w:p>
    <w:p w14:paraId="3AF412B1" w14:textId="322D4E5E" w:rsidR="00964681" w:rsidRPr="00E003B5" w:rsidRDefault="00E003B5" w:rsidP="00453008">
      <w:pPr>
        <w:pStyle w:val="Heading1"/>
      </w:pPr>
      <w:r>
        <w:rPr>
          <w:rFonts w:hint="cs"/>
          <w:rtl/>
        </w:rPr>
        <w:t>۸</w:t>
      </w:r>
      <w:r w:rsidR="00964681" w:rsidRPr="00E003B5">
        <w:rPr>
          <w:rFonts w:hint="cs"/>
          <w:rtl/>
        </w:rPr>
        <w:t>. تاخیر</w:t>
      </w:r>
    </w:p>
    <w:p w14:paraId="504CF10A" w14:textId="79CB86B4" w:rsidR="00964681" w:rsidRPr="00E003B5" w:rsidRDefault="00E003B5" w:rsidP="00FA6E65">
      <w:pPr>
        <w:rPr>
          <w:rtl/>
        </w:rPr>
      </w:pPr>
      <w:r w:rsidRPr="00E003B5">
        <w:rPr>
          <w:rFonts w:hint="cs"/>
          <w:rtl/>
        </w:rPr>
        <w:t>۸</w:t>
      </w:r>
      <w:r w:rsidR="00964681" w:rsidRPr="00E003B5">
        <w:rPr>
          <w:rFonts w:hint="cs"/>
          <w:rtl/>
        </w:rPr>
        <w:t xml:space="preserve">-1. </w:t>
      </w:r>
      <w:r w:rsidR="00964681" w:rsidRPr="00E003B5">
        <w:rPr>
          <w:rtl/>
        </w:rPr>
        <w:t>اگر پ</w:t>
      </w:r>
      <w:r w:rsidR="00964681" w:rsidRPr="00E003B5">
        <w:rPr>
          <w:rFonts w:hint="cs"/>
          <w:rtl/>
        </w:rPr>
        <w:t>ی</w:t>
      </w:r>
      <w:r w:rsidR="00964681" w:rsidRPr="00E003B5">
        <w:rPr>
          <w:rFonts w:hint="eastAsia"/>
          <w:rtl/>
        </w:rPr>
        <w:t>مانکار</w:t>
      </w:r>
      <w:r w:rsidR="00964681" w:rsidRPr="00E003B5">
        <w:rPr>
          <w:rtl/>
        </w:rPr>
        <w:t xml:space="preserve"> نتواند تعهدات موضوع </w:t>
      </w:r>
      <w:r w:rsidR="00E327E6">
        <w:rPr>
          <w:rFonts w:hint="cs"/>
          <w:rtl/>
        </w:rPr>
        <w:t>قرارداد</w:t>
      </w:r>
      <w:r w:rsidR="00E327E6" w:rsidRPr="00E003B5">
        <w:rPr>
          <w:rtl/>
        </w:rPr>
        <w:t xml:space="preserve"> </w:t>
      </w:r>
      <w:r w:rsidR="00964681" w:rsidRPr="00E003B5">
        <w:rPr>
          <w:rtl/>
        </w:rPr>
        <w:t>را مطابق با برنامه</w:t>
      </w:r>
      <w:r w:rsidR="00CD7C0D">
        <w:rPr>
          <w:rFonts w:hint="cs"/>
          <w:rtl/>
        </w:rPr>
        <w:t>‌</w:t>
      </w:r>
      <w:r w:rsidR="00964681" w:rsidRPr="00E003B5">
        <w:rPr>
          <w:rtl/>
        </w:rPr>
        <w:t>زمان</w:t>
      </w:r>
      <w:r w:rsidR="00964681" w:rsidRPr="00E003B5">
        <w:rPr>
          <w:rFonts w:hint="cs"/>
          <w:rtl/>
        </w:rPr>
        <w:t>ی</w:t>
      </w:r>
      <w:r w:rsidR="00964681" w:rsidRPr="00E003B5">
        <w:rPr>
          <w:rtl/>
        </w:rPr>
        <w:t xml:space="preserve"> مشخص شده در </w:t>
      </w:r>
      <w:r w:rsidR="00964681" w:rsidRPr="00E003B5">
        <w:rPr>
          <w:rFonts w:hint="cs"/>
          <w:rtl/>
        </w:rPr>
        <w:t>موضوع قرارداد</w:t>
      </w:r>
      <w:r w:rsidR="00964681" w:rsidRPr="00E003B5">
        <w:rPr>
          <w:rtl/>
        </w:rPr>
        <w:t xml:space="preserve"> </w:t>
      </w:r>
      <w:r w:rsidR="00964681" w:rsidRPr="00E003B5">
        <w:rPr>
          <w:rFonts w:hint="cs"/>
          <w:rtl/>
        </w:rPr>
        <w:t>تکمی</w:t>
      </w:r>
      <w:r w:rsidR="00964681" w:rsidRPr="00E003B5">
        <w:rPr>
          <w:rFonts w:hint="eastAsia"/>
          <w:rtl/>
        </w:rPr>
        <w:t>ل</w:t>
      </w:r>
      <w:r w:rsidR="00964681" w:rsidRPr="00E003B5">
        <w:rPr>
          <w:rtl/>
        </w:rPr>
        <w:t xml:space="preserve"> نما</w:t>
      </w:r>
      <w:r w:rsidR="00964681" w:rsidRPr="00E003B5">
        <w:rPr>
          <w:rFonts w:hint="cs"/>
          <w:rtl/>
        </w:rPr>
        <w:t>ی</w:t>
      </w:r>
      <w:r w:rsidR="00964681" w:rsidRPr="00E003B5">
        <w:rPr>
          <w:rFonts w:hint="eastAsia"/>
          <w:rtl/>
        </w:rPr>
        <w:t>د</w:t>
      </w:r>
      <w:r w:rsidR="00964681" w:rsidRPr="00E003B5">
        <w:rPr>
          <w:rtl/>
        </w:rPr>
        <w:t xml:space="preserve"> کارفرما م</w:t>
      </w:r>
      <w:r w:rsidR="00964681" w:rsidRPr="00E003B5">
        <w:rPr>
          <w:rFonts w:hint="cs"/>
          <w:rtl/>
        </w:rPr>
        <w:t>ی</w:t>
      </w:r>
      <w:r w:rsidR="00CD7C0D">
        <w:rPr>
          <w:rFonts w:hint="cs"/>
          <w:rtl/>
        </w:rPr>
        <w:t>‌</w:t>
      </w:r>
      <w:r w:rsidR="00964681" w:rsidRPr="00E003B5">
        <w:rPr>
          <w:rtl/>
        </w:rPr>
        <w:t xml:space="preserve">تواند </w:t>
      </w:r>
      <w:r w:rsidR="00CD7C0D">
        <w:rPr>
          <w:rFonts w:hint="cs"/>
          <w:rtl/>
        </w:rPr>
        <w:t xml:space="preserve">حداکثر </w:t>
      </w:r>
      <w:r w:rsidR="00964681" w:rsidRPr="00E003B5">
        <w:rPr>
          <w:rtl/>
        </w:rPr>
        <w:t>مبلغ</w:t>
      </w:r>
      <w:r w:rsidR="00964681" w:rsidRPr="00E003B5">
        <w:rPr>
          <w:rFonts w:hint="cs"/>
          <w:rtl/>
        </w:rPr>
        <w:t>ی</w:t>
      </w:r>
      <w:r w:rsidR="00964681" w:rsidRPr="00E003B5">
        <w:rPr>
          <w:rtl/>
        </w:rPr>
        <w:t xml:space="preserve"> معادل</w:t>
      </w:r>
      <w:r w:rsidR="00E327E6">
        <w:rPr>
          <w:rFonts w:hint="cs"/>
          <w:rtl/>
        </w:rPr>
        <w:t xml:space="preserve"> </w:t>
      </w:r>
      <w:r w:rsidR="00CD7C0D">
        <w:rPr>
          <w:rFonts w:hint="cs"/>
          <w:rtl/>
        </w:rPr>
        <w:t xml:space="preserve">۵۰٪ </w:t>
      </w:r>
      <w:r w:rsidR="00964681" w:rsidRPr="00E003B5">
        <w:rPr>
          <w:rFonts w:hint="cs"/>
          <w:rtl/>
        </w:rPr>
        <w:t>مبلغ</w:t>
      </w:r>
      <w:r w:rsidR="00964681" w:rsidRPr="00E003B5">
        <w:rPr>
          <w:rtl/>
        </w:rPr>
        <w:t xml:space="preserve"> </w:t>
      </w:r>
      <w:r w:rsidR="00CD7C0D">
        <w:rPr>
          <w:rFonts w:hint="cs"/>
          <w:rtl/>
        </w:rPr>
        <w:t xml:space="preserve">خالص قراداد </w:t>
      </w:r>
      <w:r w:rsidR="00964681" w:rsidRPr="00E003B5">
        <w:rPr>
          <w:rtl/>
        </w:rPr>
        <w:t>را به عنوان جر</w:t>
      </w:r>
      <w:r w:rsidR="00964681" w:rsidRPr="00E003B5">
        <w:rPr>
          <w:rFonts w:hint="cs"/>
          <w:rtl/>
        </w:rPr>
        <w:t>ی</w:t>
      </w:r>
      <w:r w:rsidR="00964681" w:rsidRPr="00E003B5">
        <w:rPr>
          <w:rFonts w:hint="eastAsia"/>
          <w:rtl/>
        </w:rPr>
        <w:t>مه</w:t>
      </w:r>
      <w:r w:rsidR="00964681" w:rsidRPr="00E003B5">
        <w:rPr>
          <w:rtl/>
        </w:rPr>
        <w:t xml:space="preserve"> محاسبه نما</w:t>
      </w:r>
      <w:r w:rsidR="00964681" w:rsidRPr="00E003B5">
        <w:rPr>
          <w:rFonts w:hint="cs"/>
          <w:rtl/>
        </w:rPr>
        <w:t>ی</w:t>
      </w:r>
      <w:r w:rsidR="00964681" w:rsidRPr="00E003B5">
        <w:rPr>
          <w:rFonts w:hint="eastAsia"/>
          <w:rtl/>
        </w:rPr>
        <w:t>د</w:t>
      </w:r>
      <w:r w:rsidR="00CD7C0D">
        <w:rPr>
          <w:rFonts w:hint="cs"/>
          <w:rtl/>
        </w:rPr>
        <w:t>.</w:t>
      </w:r>
    </w:p>
    <w:p w14:paraId="1E95DF8D" w14:textId="6B4C7C06" w:rsidR="006514A0" w:rsidRDefault="00E003B5" w:rsidP="00FA6E65">
      <w:pPr>
        <w:rPr>
          <w:rtl/>
        </w:rPr>
      </w:pPr>
      <w:r w:rsidRPr="00E003B5">
        <w:rPr>
          <w:rFonts w:hint="cs"/>
          <w:rtl/>
        </w:rPr>
        <w:t>۸</w:t>
      </w:r>
      <w:r w:rsidR="00964681" w:rsidRPr="00E003B5">
        <w:rPr>
          <w:rFonts w:hint="cs"/>
          <w:rtl/>
        </w:rPr>
        <w:t xml:space="preserve">-2. </w:t>
      </w:r>
      <w:r w:rsidR="006514A0" w:rsidRPr="00E003B5">
        <w:rPr>
          <w:rtl/>
        </w:rPr>
        <w:t>چنانچه به عل</w:t>
      </w:r>
      <w:r w:rsidR="00CD7C0D">
        <w:rPr>
          <w:rFonts w:hint="cs"/>
          <w:rtl/>
        </w:rPr>
        <w:t>ل ناشی از موضوعات ک</w:t>
      </w:r>
      <w:r w:rsidR="006514A0" w:rsidRPr="00E003B5">
        <w:rPr>
          <w:rtl/>
        </w:rPr>
        <w:t>ارفرما</w:t>
      </w:r>
      <w:r w:rsidR="006514A0" w:rsidRPr="00E003B5">
        <w:rPr>
          <w:rFonts w:hint="cs"/>
          <w:rtl/>
        </w:rPr>
        <w:t xml:space="preserve"> </w:t>
      </w:r>
      <w:r w:rsidR="006514A0" w:rsidRPr="00E003B5">
        <w:rPr>
          <w:rtl/>
        </w:rPr>
        <w:t>تاخ</w:t>
      </w:r>
      <w:r w:rsidR="006514A0" w:rsidRPr="00E003B5">
        <w:rPr>
          <w:rFonts w:hint="cs"/>
          <w:rtl/>
        </w:rPr>
        <w:t>ی</w:t>
      </w:r>
      <w:r w:rsidR="006514A0" w:rsidRPr="00E003B5">
        <w:rPr>
          <w:rFonts w:hint="eastAsia"/>
          <w:rtl/>
        </w:rPr>
        <w:t>ر</w:t>
      </w:r>
      <w:r w:rsidR="006514A0" w:rsidRPr="00E003B5">
        <w:rPr>
          <w:rFonts w:hint="cs"/>
          <w:rtl/>
        </w:rPr>
        <w:t>ی</w:t>
      </w:r>
      <w:r w:rsidR="006514A0" w:rsidRPr="00E003B5">
        <w:rPr>
          <w:rtl/>
        </w:rPr>
        <w:t xml:space="preserve"> در کار پ</w:t>
      </w:r>
      <w:r w:rsidR="006514A0" w:rsidRPr="00E003B5">
        <w:rPr>
          <w:rFonts w:hint="cs"/>
          <w:rtl/>
        </w:rPr>
        <w:t>ی</w:t>
      </w:r>
      <w:r w:rsidR="006514A0" w:rsidRPr="00E003B5">
        <w:rPr>
          <w:rFonts w:hint="eastAsia"/>
          <w:rtl/>
        </w:rPr>
        <w:t>مانکار</w:t>
      </w:r>
      <w:r w:rsidR="006514A0" w:rsidRPr="00E003B5">
        <w:rPr>
          <w:rtl/>
        </w:rPr>
        <w:t xml:space="preserve"> ا</w:t>
      </w:r>
      <w:r w:rsidR="006514A0" w:rsidRPr="00E003B5">
        <w:rPr>
          <w:rFonts w:hint="cs"/>
          <w:rtl/>
        </w:rPr>
        <w:t>ی</w:t>
      </w:r>
      <w:r w:rsidR="006514A0" w:rsidRPr="00E003B5">
        <w:rPr>
          <w:rFonts w:hint="eastAsia"/>
          <w:rtl/>
        </w:rPr>
        <w:t>جاد</w:t>
      </w:r>
      <w:r w:rsidR="006514A0" w:rsidRPr="00E003B5">
        <w:rPr>
          <w:rtl/>
        </w:rPr>
        <w:t xml:space="preserve"> گردد</w:t>
      </w:r>
      <w:r w:rsidR="006514A0" w:rsidRPr="00E003B5">
        <w:rPr>
          <w:rFonts w:hint="cs"/>
          <w:rtl/>
        </w:rPr>
        <w:t xml:space="preserve"> </w:t>
      </w:r>
      <w:r w:rsidR="006514A0" w:rsidRPr="00E003B5">
        <w:rPr>
          <w:rtl/>
        </w:rPr>
        <w:t xml:space="preserve">کارفرما موظف است که به </w:t>
      </w:r>
      <w:r w:rsidR="00CD7C0D">
        <w:rPr>
          <w:rFonts w:hint="cs"/>
          <w:rtl/>
        </w:rPr>
        <w:t xml:space="preserve">میزان مورد ادعای پیمانکار </w:t>
      </w:r>
      <w:r w:rsidR="006514A0" w:rsidRPr="00E003B5">
        <w:rPr>
          <w:rtl/>
        </w:rPr>
        <w:t xml:space="preserve">به زمان پروژه افزوده و </w:t>
      </w:r>
      <w:r w:rsidR="00E327E6">
        <w:rPr>
          <w:rFonts w:hint="cs"/>
          <w:rtl/>
        </w:rPr>
        <w:t xml:space="preserve">نیز </w:t>
      </w:r>
      <w:r w:rsidR="006514A0" w:rsidRPr="00E003B5">
        <w:rPr>
          <w:rtl/>
        </w:rPr>
        <w:t>مبلغ</w:t>
      </w:r>
      <w:r w:rsidR="00CD7C0D">
        <w:rPr>
          <w:rFonts w:hint="cs"/>
          <w:rtl/>
        </w:rPr>
        <w:t xml:space="preserve"> مورد ادعای پیمانکار را</w:t>
      </w:r>
      <w:r w:rsidR="00E327E6">
        <w:rPr>
          <w:rFonts w:hint="cs"/>
          <w:rtl/>
        </w:rPr>
        <w:t xml:space="preserve"> </w:t>
      </w:r>
      <w:r w:rsidR="006514A0" w:rsidRPr="00E003B5">
        <w:rPr>
          <w:rtl/>
        </w:rPr>
        <w:t>به و</w:t>
      </w:r>
      <w:r w:rsidR="006514A0" w:rsidRPr="00E003B5">
        <w:rPr>
          <w:rFonts w:hint="cs"/>
          <w:rtl/>
        </w:rPr>
        <w:t>ی</w:t>
      </w:r>
      <w:r w:rsidR="006514A0" w:rsidRPr="00E003B5">
        <w:rPr>
          <w:rtl/>
        </w:rPr>
        <w:t xml:space="preserve"> پرداخت نما</w:t>
      </w:r>
      <w:r w:rsidR="006514A0" w:rsidRPr="00E003B5">
        <w:rPr>
          <w:rFonts w:hint="cs"/>
          <w:rtl/>
        </w:rPr>
        <w:t>ی</w:t>
      </w:r>
      <w:r w:rsidR="006514A0" w:rsidRPr="00E003B5">
        <w:rPr>
          <w:rFonts w:hint="eastAsia"/>
          <w:rtl/>
        </w:rPr>
        <w:t>د</w:t>
      </w:r>
      <w:r w:rsidR="006514A0" w:rsidRPr="00E003B5">
        <w:rPr>
          <w:rtl/>
        </w:rPr>
        <w:t>.</w:t>
      </w:r>
    </w:p>
    <w:p w14:paraId="5350FF28" w14:textId="7BCC2188" w:rsidR="00FC77D6" w:rsidRPr="00E003B5" w:rsidRDefault="00E003B5" w:rsidP="00453008">
      <w:pPr>
        <w:pStyle w:val="Heading1"/>
        <w:rPr>
          <w:rtl/>
        </w:rPr>
      </w:pPr>
      <w:r>
        <w:rPr>
          <w:rFonts w:hint="cs"/>
          <w:rtl/>
        </w:rPr>
        <w:t>۹</w:t>
      </w:r>
      <w:r w:rsidR="00FC77D6" w:rsidRPr="00E003B5">
        <w:rPr>
          <w:rFonts w:hint="cs"/>
          <w:rtl/>
        </w:rPr>
        <w:t>. فسخ</w:t>
      </w:r>
    </w:p>
    <w:p w14:paraId="6774198E" w14:textId="5D94A9C9" w:rsidR="00FC77D6" w:rsidRPr="00E003B5" w:rsidRDefault="008463CD" w:rsidP="00FA6E65">
      <w:r>
        <w:rPr>
          <w:rFonts w:hint="cs"/>
          <w:rtl/>
        </w:rPr>
        <w:t>۹</w:t>
      </w:r>
      <w:r w:rsidRPr="00E003B5">
        <w:rPr>
          <w:rFonts w:hint="cs"/>
          <w:rtl/>
        </w:rPr>
        <w:t xml:space="preserve">-1. </w:t>
      </w:r>
      <w:r w:rsidR="00FC77D6" w:rsidRPr="00E003B5">
        <w:rPr>
          <w:rtl/>
        </w:rPr>
        <w:t xml:space="preserve">کارفرما حق فسخ قرارداد را </w:t>
      </w:r>
      <w:r>
        <w:rPr>
          <w:rFonts w:hint="cs"/>
          <w:rtl/>
        </w:rPr>
        <w:t xml:space="preserve">به علت </w:t>
      </w:r>
      <w:r w:rsidRPr="00E003B5">
        <w:rPr>
          <w:rtl/>
        </w:rPr>
        <w:t xml:space="preserve">انحلال </w:t>
      </w:r>
      <w:r w:rsidRPr="00E003B5">
        <w:rPr>
          <w:rFonts w:hint="cs"/>
          <w:rtl/>
        </w:rPr>
        <w:t>ی</w:t>
      </w:r>
      <w:r w:rsidRPr="00E003B5">
        <w:rPr>
          <w:rFonts w:hint="eastAsia"/>
          <w:rtl/>
        </w:rPr>
        <w:t>ا</w:t>
      </w:r>
      <w:r w:rsidRPr="00E003B5">
        <w:rPr>
          <w:rtl/>
        </w:rPr>
        <w:t xml:space="preserve"> ورشکستگ</w:t>
      </w:r>
      <w:r w:rsidRPr="00E003B5">
        <w:rPr>
          <w:rFonts w:hint="cs"/>
          <w:rtl/>
        </w:rPr>
        <w:t>ی</w:t>
      </w:r>
      <w:r w:rsidRPr="00E003B5">
        <w:rPr>
          <w:rtl/>
        </w:rPr>
        <w:t xml:space="preserve"> پ</w:t>
      </w:r>
      <w:r w:rsidRPr="00E003B5">
        <w:rPr>
          <w:rFonts w:hint="cs"/>
          <w:rtl/>
        </w:rPr>
        <w:t>ی</w:t>
      </w:r>
      <w:r w:rsidRPr="00E003B5">
        <w:rPr>
          <w:rFonts w:hint="eastAsia"/>
          <w:rtl/>
        </w:rPr>
        <w:t>مانکار</w:t>
      </w:r>
      <w:r w:rsidRPr="00E003B5">
        <w:rPr>
          <w:rtl/>
        </w:rPr>
        <w:t xml:space="preserve"> </w:t>
      </w:r>
      <w:r w:rsidR="00FC77D6" w:rsidRPr="00E003B5">
        <w:rPr>
          <w:rtl/>
        </w:rPr>
        <w:t>بدون اخطار کتبی قبلی دارد</w:t>
      </w:r>
      <w:r>
        <w:rPr>
          <w:rFonts w:hint="cs"/>
          <w:rtl/>
        </w:rPr>
        <w:t>.</w:t>
      </w:r>
    </w:p>
    <w:p w14:paraId="7C0667EE" w14:textId="0E2CA181" w:rsidR="001106EA" w:rsidRDefault="008463CD" w:rsidP="00997324">
      <w:pPr>
        <w:rPr>
          <w:rtl/>
        </w:rPr>
      </w:pPr>
      <w:r>
        <w:rPr>
          <w:rFonts w:hint="cs"/>
          <w:rtl/>
        </w:rPr>
        <w:t>۹</w:t>
      </w:r>
      <w:r w:rsidRPr="00E003B5">
        <w:rPr>
          <w:rFonts w:hint="cs"/>
          <w:rtl/>
        </w:rPr>
        <w:t>-</w:t>
      </w:r>
      <w:r>
        <w:rPr>
          <w:rFonts w:hint="cs"/>
          <w:rtl/>
        </w:rPr>
        <w:t>۲</w:t>
      </w:r>
      <w:r w:rsidRPr="00E003B5">
        <w:rPr>
          <w:rFonts w:hint="cs"/>
          <w:rtl/>
        </w:rPr>
        <w:t xml:space="preserve">. </w:t>
      </w:r>
      <w:r w:rsidR="00F17579" w:rsidRPr="00E003B5">
        <w:rPr>
          <w:rtl/>
        </w:rPr>
        <w:t>در صورت فسخ قرارداد توسط کارفرما،</w:t>
      </w:r>
      <w:r w:rsidR="005E3275" w:rsidRPr="00E003B5">
        <w:rPr>
          <w:rFonts w:hint="cs"/>
          <w:rtl/>
        </w:rPr>
        <w:t xml:space="preserve"> </w:t>
      </w:r>
      <w:r w:rsidR="00F17579" w:rsidRPr="00E003B5">
        <w:rPr>
          <w:rtl/>
        </w:rPr>
        <w:t>مطالبات پ</w:t>
      </w:r>
      <w:r w:rsidR="00F17579" w:rsidRPr="00E003B5">
        <w:rPr>
          <w:rFonts w:hint="cs"/>
          <w:rtl/>
        </w:rPr>
        <w:t>ی</w:t>
      </w:r>
      <w:r w:rsidR="00F17579" w:rsidRPr="00E003B5">
        <w:rPr>
          <w:rFonts w:hint="eastAsia"/>
          <w:rtl/>
        </w:rPr>
        <w:t>مانکار</w:t>
      </w:r>
      <w:r w:rsidR="00F17579" w:rsidRPr="00E003B5">
        <w:rPr>
          <w:rtl/>
        </w:rPr>
        <w:t xml:space="preserve"> پس از کسر جرا</w:t>
      </w:r>
      <w:r w:rsidR="00F17579" w:rsidRPr="00E003B5">
        <w:rPr>
          <w:rFonts w:hint="cs"/>
          <w:rtl/>
        </w:rPr>
        <w:t>ی</w:t>
      </w:r>
      <w:r w:rsidR="00F17579" w:rsidRPr="00E003B5">
        <w:rPr>
          <w:rFonts w:hint="eastAsia"/>
          <w:rtl/>
        </w:rPr>
        <w:t>م،</w:t>
      </w:r>
      <w:r w:rsidR="00F17579" w:rsidRPr="00E003B5">
        <w:rPr>
          <w:rtl/>
        </w:rPr>
        <w:t xml:space="preserve"> خسارات احتمال</w:t>
      </w:r>
      <w:r w:rsidR="00F17579" w:rsidRPr="00E003B5">
        <w:rPr>
          <w:rFonts w:hint="cs"/>
          <w:rtl/>
        </w:rPr>
        <w:t>ی</w:t>
      </w:r>
      <w:r w:rsidR="00F17579" w:rsidRPr="00E003B5">
        <w:rPr>
          <w:rFonts w:hint="eastAsia"/>
          <w:rtl/>
        </w:rPr>
        <w:t>،</w:t>
      </w:r>
      <w:r w:rsidR="00F17579" w:rsidRPr="00E003B5">
        <w:rPr>
          <w:rtl/>
        </w:rPr>
        <w:t xml:space="preserve"> کسور قانون</w:t>
      </w:r>
      <w:r w:rsidR="00F17579" w:rsidRPr="00E003B5">
        <w:rPr>
          <w:rFonts w:hint="cs"/>
          <w:rtl/>
        </w:rPr>
        <w:t>ی</w:t>
      </w:r>
      <w:r w:rsidR="00F17579" w:rsidRPr="00E003B5">
        <w:rPr>
          <w:rtl/>
        </w:rPr>
        <w:t xml:space="preserve"> و مطالبات احتمال</w:t>
      </w:r>
      <w:r w:rsidR="00F17579" w:rsidRPr="00E003B5">
        <w:rPr>
          <w:rFonts w:hint="cs"/>
          <w:rtl/>
        </w:rPr>
        <w:t>ی</w:t>
      </w:r>
      <w:r w:rsidR="00F17579" w:rsidRPr="00E003B5">
        <w:rPr>
          <w:rtl/>
        </w:rPr>
        <w:t xml:space="preserve"> کارفرما به پ</w:t>
      </w:r>
      <w:r w:rsidR="00F17579" w:rsidRPr="00E003B5">
        <w:rPr>
          <w:rFonts w:hint="cs"/>
          <w:rtl/>
        </w:rPr>
        <w:t>ی</w:t>
      </w:r>
      <w:r w:rsidR="00F17579" w:rsidRPr="00E003B5">
        <w:rPr>
          <w:rFonts w:hint="eastAsia"/>
          <w:rtl/>
        </w:rPr>
        <w:t>مانکار</w:t>
      </w:r>
      <w:r w:rsidR="00F17579" w:rsidRPr="00E003B5">
        <w:rPr>
          <w:rtl/>
        </w:rPr>
        <w:t xml:space="preserve"> پرداخت م</w:t>
      </w:r>
      <w:r w:rsidR="00F17579" w:rsidRPr="00E003B5">
        <w:rPr>
          <w:rFonts w:hint="cs"/>
          <w:rtl/>
        </w:rPr>
        <w:t>ی</w:t>
      </w:r>
      <w:r w:rsidR="00530127">
        <w:rPr>
          <w:rFonts w:hint="cs"/>
          <w:rtl/>
        </w:rPr>
        <w:t>‌</w:t>
      </w:r>
      <w:r w:rsidR="00F17579" w:rsidRPr="00E003B5">
        <w:rPr>
          <w:rtl/>
        </w:rPr>
        <w:t>گردد.</w:t>
      </w:r>
    </w:p>
    <w:p w14:paraId="054D09C7" w14:textId="183B7478" w:rsidR="00FB36AD" w:rsidRPr="00602F19" w:rsidRDefault="008463CD" w:rsidP="00997324">
      <w:pPr>
        <w:rPr>
          <w:rtl/>
        </w:rPr>
      </w:pPr>
      <w:r>
        <w:rPr>
          <w:rFonts w:hint="cs"/>
          <w:rtl/>
        </w:rPr>
        <w:t>۹</w:t>
      </w:r>
      <w:r w:rsidRPr="00E003B5">
        <w:rPr>
          <w:rFonts w:hint="cs"/>
          <w:rtl/>
        </w:rPr>
        <w:t>-</w:t>
      </w:r>
      <w:r>
        <w:rPr>
          <w:rFonts w:hint="cs"/>
          <w:rtl/>
        </w:rPr>
        <w:t>۳</w:t>
      </w:r>
      <w:r w:rsidRPr="00E003B5">
        <w:rPr>
          <w:rFonts w:hint="cs"/>
          <w:rtl/>
        </w:rPr>
        <w:t xml:space="preserve">. </w:t>
      </w:r>
      <w:r w:rsidR="00FB36AD" w:rsidRPr="00FB36AD">
        <w:rPr>
          <w:rtl/>
        </w:rPr>
        <w:t xml:space="preserve">اگر </w:t>
      </w:r>
      <w:r w:rsidR="00530127">
        <w:rPr>
          <w:rFonts w:hint="cs"/>
          <w:rtl/>
        </w:rPr>
        <w:t xml:space="preserve">به تشخیص پیمانکار، </w:t>
      </w:r>
      <w:r w:rsidR="00FB36AD">
        <w:rPr>
          <w:rFonts w:hint="cs"/>
          <w:rtl/>
        </w:rPr>
        <w:t>کارفرما</w:t>
      </w:r>
      <w:r w:rsidR="00FB36AD" w:rsidRPr="00FB36AD">
        <w:rPr>
          <w:rtl/>
        </w:rPr>
        <w:t xml:space="preserve"> توانا</w:t>
      </w:r>
      <w:r w:rsidR="00FB36AD" w:rsidRPr="00FB36AD">
        <w:rPr>
          <w:rFonts w:hint="cs"/>
          <w:rtl/>
        </w:rPr>
        <w:t>یی</w:t>
      </w:r>
      <w:r w:rsidR="00FB36AD" w:rsidRPr="00FB36AD">
        <w:rPr>
          <w:rtl/>
        </w:rPr>
        <w:t xml:space="preserve"> مال</w:t>
      </w:r>
      <w:r w:rsidR="00FB36AD" w:rsidRPr="00FB36AD">
        <w:rPr>
          <w:rFonts w:hint="cs"/>
          <w:rtl/>
        </w:rPr>
        <w:t>ی</w:t>
      </w:r>
      <w:r w:rsidR="00FB36AD" w:rsidRPr="00FB36AD">
        <w:rPr>
          <w:rtl/>
        </w:rPr>
        <w:t xml:space="preserve"> پرداخت </w:t>
      </w:r>
      <w:r w:rsidR="00530127">
        <w:rPr>
          <w:rFonts w:hint="cs"/>
          <w:rtl/>
        </w:rPr>
        <w:t xml:space="preserve">هزینه‌ها </w:t>
      </w:r>
      <w:r w:rsidR="00FB36AD" w:rsidRPr="00FB36AD">
        <w:rPr>
          <w:rtl/>
        </w:rPr>
        <w:t xml:space="preserve">را داشته باشد اما آن را پرداخت نکند </w:t>
      </w:r>
      <w:r w:rsidR="00FB36AD">
        <w:rPr>
          <w:rFonts w:hint="cs"/>
          <w:rtl/>
        </w:rPr>
        <w:t>پیمانکار</w:t>
      </w:r>
      <w:r w:rsidR="00FB36AD" w:rsidRPr="00FB36AD">
        <w:rPr>
          <w:rtl/>
        </w:rPr>
        <w:t xml:space="preserve"> م</w:t>
      </w:r>
      <w:r w:rsidR="00FB36AD" w:rsidRPr="00FB36AD">
        <w:rPr>
          <w:rFonts w:hint="cs"/>
          <w:rtl/>
        </w:rPr>
        <w:t>ی‌</w:t>
      </w:r>
      <w:r w:rsidR="00FB36AD" w:rsidRPr="00FB36AD">
        <w:rPr>
          <w:rFonts w:hint="eastAsia"/>
          <w:rtl/>
        </w:rPr>
        <w:t>تواند</w:t>
      </w:r>
      <w:r w:rsidR="00FB36AD" w:rsidRPr="00FB36AD">
        <w:rPr>
          <w:rtl/>
        </w:rPr>
        <w:t xml:space="preserve"> قرارداد را </w:t>
      </w:r>
      <w:r w:rsidR="008250A1">
        <w:rPr>
          <w:rFonts w:hint="cs"/>
          <w:rtl/>
        </w:rPr>
        <w:t xml:space="preserve">به صورت یک طرفه و به نفع خویش </w:t>
      </w:r>
      <w:r w:rsidR="00FB36AD" w:rsidRPr="00FB36AD">
        <w:rPr>
          <w:rtl/>
        </w:rPr>
        <w:t xml:space="preserve">فسخ </w:t>
      </w:r>
      <w:r w:rsidR="00530127">
        <w:rPr>
          <w:rFonts w:hint="cs"/>
          <w:rtl/>
        </w:rPr>
        <w:t xml:space="preserve">نموده و </w:t>
      </w:r>
      <w:r w:rsidR="00FB36AD" w:rsidRPr="00FB36AD">
        <w:rPr>
          <w:rFonts w:hint="cs"/>
          <w:rtl/>
        </w:rPr>
        <w:t>ی</w:t>
      </w:r>
      <w:r w:rsidR="00FB36AD" w:rsidRPr="00FB36AD">
        <w:rPr>
          <w:rFonts w:hint="eastAsia"/>
          <w:rtl/>
        </w:rPr>
        <w:t>ا</w:t>
      </w:r>
      <w:r w:rsidR="00FB36AD" w:rsidRPr="00FB36AD">
        <w:rPr>
          <w:rtl/>
        </w:rPr>
        <w:t xml:space="preserve"> از مرجع حل اختلاف بخواهد که </w:t>
      </w:r>
      <w:r w:rsidR="00FB36AD">
        <w:rPr>
          <w:rFonts w:hint="cs"/>
          <w:rtl/>
        </w:rPr>
        <w:t>کارفرما</w:t>
      </w:r>
      <w:r w:rsidR="00FB36AD" w:rsidRPr="00FB36AD">
        <w:rPr>
          <w:rtl/>
        </w:rPr>
        <w:t xml:space="preserve"> را ملزم به پرداخت باق</w:t>
      </w:r>
      <w:r w:rsidR="00FB36AD" w:rsidRPr="00FB36AD">
        <w:rPr>
          <w:rFonts w:hint="cs"/>
          <w:rtl/>
        </w:rPr>
        <w:t>ی</w:t>
      </w:r>
      <w:r w:rsidR="00FB36AD" w:rsidRPr="00FB36AD">
        <w:rPr>
          <w:rtl/>
        </w:rPr>
        <w:t xml:space="preserve"> مانده </w:t>
      </w:r>
      <w:r w:rsidR="00530127">
        <w:rPr>
          <w:rFonts w:hint="cs"/>
          <w:rtl/>
        </w:rPr>
        <w:t xml:space="preserve">و </w:t>
      </w:r>
      <w:r w:rsidR="008250A1">
        <w:rPr>
          <w:rFonts w:hint="cs"/>
          <w:rtl/>
        </w:rPr>
        <w:t xml:space="preserve">همچینی </w:t>
      </w:r>
      <w:r w:rsidR="00530127">
        <w:rPr>
          <w:rFonts w:hint="cs"/>
          <w:rtl/>
        </w:rPr>
        <w:t>خسارات ناشی از آن نماید</w:t>
      </w:r>
      <w:r w:rsidR="00FB36AD" w:rsidRPr="00FB36AD">
        <w:rPr>
          <w:rtl/>
        </w:rPr>
        <w:t>.</w:t>
      </w:r>
    </w:p>
    <w:p w14:paraId="45A69611" w14:textId="0590744F" w:rsidR="003A76DB" w:rsidRPr="00E003B5" w:rsidRDefault="009D5A9D" w:rsidP="00453008">
      <w:pPr>
        <w:pStyle w:val="Heading1"/>
        <w:rPr>
          <w:rtl/>
        </w:rPr>
      </w:pPr>
      <w:r>
        <w:rPr>
          <w:rFonts w:hint="cs"/>
          <w:rtl/>
        </w:rPr>
        <w:lastRenderedPageBreak/>
        <w:t>۱۰</w:t>
      </w:r>
      <w:r w:rsidR="003A76DB" w:rsidRPr="00E003B5">
        <w:rPr>
          <w:rFonts w:hint="cs"/>
          <w:rtl/>
        </w:rPr>
        <w:t xml:space="preserve">. </w:t>
      </w:r>
      <w:r w:rsidR="003A76DB">
        <w:rPr>
          <w:rFonts w:hint="cs"/>
          <w:rtl/>
        </w:rPr>
        <w:t>حل اختلاف</w:t>
      </w:r>
    </w:p>
    <w:p w14:paraId="22D7E9B6" w14:textId="0433E9D9" w:rsidR="003A76DB" w:rsidRPr="00B00B33" w:rsidRDefault="003A76DB" w:rsidP="003A76DB">
      <w:r w:rsidRPr="00B00B33">
        <w:rPr>
          <w:rFonts w:hint="cs"/>
          <w:rtl/>
        </w:rPr>
        <w:t xml:space="preserve">در صورت بروز اختلاف </w:t>
      </w:r>
      <w:r w:rsidR="00F03B71" w:rsidRPr="00B00B33">
        <w:rPr>
          <w:rFonts w:hint="cs"/>
          <w:rtl/>
        </w:rPr>
        <w:t>در خصوص</w:t>
      </w:r>
      <w:r w:rsidRPr="00B00B33">
        <w:rPr>
          <w:rFonts w:hint="cs"/>
          <w:rtl/>
        </w:rPr>
        <w:t xml:space="preserve"> این قرارداد</w:t>
      </w:r>
      <w:r w:rsidR="000F1513" w:rsidRPr="00B00B33">
        <w:rPr>
          <w:rFonts w:hint="cs"/>
          <w:rtl/>
        </w:rPr>
        <w:t xml:space="preserve"> باید</w:t>
      </w:r>
      <w:r w:rsidRPr="00B00B33">
        <w:rPr>
          <w:rFonts w:hint="cs"/>
          <w:rtl/>
        </w:rPr>
        <w:t xml:space="preserve"> موضوع </w:t>
      </w:r>
      <w:r w:rsidR="000F1513" w:rsidRPr="00B00B33">
        <w:rPr>
          <w:rFonts w:hint="cs"/>
          <w:rtl/>
        </w:rPr>
        <w:t xml:space="preserve">اختلاف </w:t>
      </w:r>
      <w:r w:rsidR="00856ECB">
        <w:rPr>
          <w:rFonts w:hint="cs"/>
          <w:rtl/>
          <w:lang w:bidi="fa-IR"/>
        </w:rPr>
        <w:t xml:space="preserve">به </w:t>
      </w:r>
      <w:r w:rsidR="00856ECB" w:rsidRPr="00B00B33">
        <w:rPr>
          <w:rFonts w:hint="cs"/>
          <w:rtl/>
        </w:rPr>
        <w:t xml:space="preserve">آقای </w:t>
      </w:r>
      <w:r w:rsidR="00856ECB" w:rsidRPr="005F776B">
        <w:rPr>
          <w:rFonts w:hint="cs"/>
          <w:b/>
          <w:bCs/>
          <w:rtl/>
        </w:rPr>
        <w:t>م</w:t>
      </w:r>
      <w:r w:rsidR="00856ECB">
        <w:rPr>
          <w:rFonts w:hint="cs"/>
          <w:b/>
          <w:bCs/>
          <w:rtl/>
        </w:rPr>
        <w:t xml:space="preserve">حمد </w:t>
      </w:r>
      <w:r w:rsidR="00856ECB" w:rsidRPr="005F776B">
        <w:rPr>
          <w:rFonts w:hint="cs"/>
          <w:b/>
          <w:bCs/>
          <w:rtl/>
        </w:rPr>
        <w:t>انصاری‌مهر</w:t>
      </w:r>
      <w:r w:rsidR="00856ECB" w:rsidRPr="00B00B33">
        <w:rPr>
          <w:rFonts w:hint="cs"/>
          <w:rtl/>
        </w:rPr>
        <w:t xml:space="preserve"> با سمت کارشناس رسمی دادگستری به شماره پروانه </w:t>
      </w:r>
      <w:r w:rsidR="00856ECB">
        <w:rPr>
          <w:rFonts w:hint="cs"/>
          <w:b/>
          <w:bCs/>
          <w:rtl/>
        </w:rPr>
        <w:t>۱۷۰۱۵۵۰۰۳۵</w:t>
      </w:r>
      <w:r w:rsidR="00856ECB" w:rsidRPr="00B00B33">
        <w:rPr>
          <w:rFonts w:hint="cs"/>
          <w:rtl/>
        </w:rPr>
        <w:t xml:space="preserve"> </w:t>
      </w:r>
      <w:r w:rsidR="00CF04FA">
        <w:rPr>
          <w:rFonts w:hint="cs"/>
          <w:rtl/>
        </w:rPr>
        <w:t xml:space="preserve">و </w:t>
      </w:r>
      <w:r w:rsidR="00856ECB">
        <w:rPr>
          <w:rFonts w:hint="cs"/>
          <w:rtl/>
        </w:rPr>
        <w:t xml:space="preserve">یا </w:t>
      </w:r>
      <w:r w:rsidRPr="00B00B33">
        <w:rPr>
          <w:rFonts w:hint="cs"/>
          <w:rtl/>
        </w:rPr>
        <w:t xml:space="preserve">به </w:t>
      </w:r>
      <w:r w:rsidR="00F03B71" w:rsidRPr="00B00B33">
        <w:rPr>
          <w:rFonts w:hint="cs"/>
          <w:rtl/>
        </w:rPr>
        <w:t xml:space="preserve">آقای </w:t>
      </w:r>
      <w:r w:rsidR="00F03B71" w:rsidRPr="005F776B">
        <w:rPr>
          <w:rFonts w:hint="cs"/>
          <w:b/>
          <w:bCs/>
          <w:rtl/>
        </w:rPr>
        <w:t>مجتبی انصاری‌مهر</w:t>
      </w:r>
      <w:r w:rsidR="00F03B71" w:rsidRPr="00B00B33">
        <w:rPr>
          <w:rFonts w:hint="cs"/>
          <w:rtl/>
        </w:rPr>
        <w:t xml:space="preserve"> </w:t>
      </w:r>
      <w:r w:rsidR="007E69E2" w:rsidRPr="00B00B33">
        <w:rPr>
          <w:rFonts w:hint="cs"/>
          <w:rtl/>
        </w:rPr>
        <w:t xml:space="preserve">با سمت </w:t>
      </w:r>
      <w:r w:rsidR="00F03B71" w:rsidRPr="00B00B33">
        <w:rPr>
          <w:rFonts w:hint="cs"/>
          <w:rtl/>
        </w:rPr>
        <w:t>کارشناس رسمی دادگ</w:t>
      </w:r>
      <w:r w:rsidR="007E69E2" w:rsidRPr="00B00B33">
        <w:rPr>
          <w:rFonts w:hint="cs"/>
          <w:rtl/>
        </w:rPr>
        <w:t>س</w:t>
      </w:r>
      <w:r w:rsidR="00F03B71" w:rsidRPr="00B00B33">
        <w:rPr>
          <w:rFonts w:hint="cs"/>
          <w:rtl/>
        </w:rPr>
        <w:t xml:space="preserve">تری </w:t>
      </w:r>
      <w:r w:rsidR="00B00B33" w:rsidRPr="00B00B33">
        <w:rPr>
          <w:rFonts w:hint="cs"/>
          <w:rtl/>
        </w:rPr>
        <w:t xml:space="preserve">به شماره پروانه </w:t>
      </w:r>
      <w:r w:rsidR="00B00B33" w:rsidRPr="005F776B">
        <w:rPr>
          <w:rFonts w:hint="cs"/>
          <w:b/>
          <w:bCs/>
          <w:rtl/>
        </w:rPr>
        <w:t>۱۷۲۹۵۵۰۰۳۴</w:t>
      </w:r>
      <w:r w:rsidR="00B00B33" w:rsidRPr="00B00B33">
        <w:rPr>
          <w:rFonts w:hint="cs"/>
          <w:rtl/>
        </w:rPr>
        <w:t xml:space="preserve"> </w:t>
      </w:r>
      <w:r w:rsidR="007E69E2" w:rsidRPr="00B00B33">
        <w:rPr>
          <w:rFonts w:hint="cs"/>
          <w:rtl/>
        </w:rPr>
        <w:t xml:space="preserve">به </w:t>
      </w:r>
      <w:r w:rsidRPr="00B00B33">
        <w:rPr>
          <w:rFonts w:hint="cs"/>
          <w:rtl/>
        </w:rPr>
        <w:t xml:space="preserve">عنوان داور </w:t>
      </w:r>
      <w:r w:rsidR="003B5E52" w:rsidRPr="00B00B33">
        <w:rPr>
          <w:rFonts w:hint="cs"/>
          <w:rtl/>
        </w:rPr>
        <w:t xml:space="preserve">تخصصی </w:t>
      </w:r>
      <w:r w:rsidR="00E86086" w:rsidRPr="00B00B33">
        <w:rPr>
          <w:rFonts w:hint="cs"/>
          <w:rtl/>
        </w:rPr>
        <w:t xml:space="preserve">جهت حکمیت </w:t>
      </w:r>
      <w:r w:rsidRPr="00B00B33">
        <w:rPr>
          <w:rFonts w:hint="cs"/>
          <w:rtl/>
        </w:rPr>
        <w:t xml:space="preserve">ارجاع داده </w:t>
      </w:r>
      <w:r w:rsidR="000F1513" w:rsidRPr="00B00B33">
        <w:rPr>
          <w:rFonts w:hint="cs"/>
          <w:rtl/>
        </w:rPr>
        <w:t>شود</w:t>
      </w:r>
      <w:r w:rsidR="007E69E2" w:rsidRPr="00B00B33">
        <w:rPr>
          <w:rFonts w:hint="cs"/>
          <w:rtl/>
        </w:rPr>
        <w:t xml:space="preserve"> </w:t>
      </w:r>
      <w:r w:rsidR="00A945E7">
        <w:rPr>
          <w:rFonts w:hint="cs"/>
          <w:rtl/>
        </w:rPr>
        <w:t>که</w:t>
      </w:r>
      <w:r w:rsidR="007E69E2" w:rsidRPr="00B00B33">
        <w:rPr>
          <w:rFonts w:hint="cs"/>
          <w:rtl/>
        </w:rPr>
        <w:t xml:space="preserve"> نظریه کارشناس</w:t>
      </w:r>
      <w:bookmarkStart w:id="0" w:name="_GoBack"/>
      <w:bookmarkEnd w:id="0"/>
      <w:r w:rsidR="007E69E2" w:rsidRPr="00B00B33">
        <w:rPr>
          <w:rFonts w:hint="cs"/>
          <w:rtl/>
        </w:rPr>
        <w:t>ی برای طرفین لازم الاجرا می‌باشد</w:t>
      </w:r>
      <w:r w:rsidR="00B00B33">
        <w:rPr>
          <w:rFonts w:hint="cs"/>
          <w:rtl/>
        </w:rPr>
        <w:t xml:space="preserve"> و طرف محکوم ملزم به پرداخت </w:t>
      </w:r>
      <w:r w:rsidR="00D06EBD">
        <w:rPr>
          <w:rFonts w:hint="cs"/>
          <w:rtl/>
        </w:rPr>
        <w:t xml:space="preserve">کلیه </w:t>
      </w:r>
      <w:r w:rsidR="00B00B33">
        <w:rPr>
          <w:rFonts w:hint="cs"/>
          <w:rtl/>
        </w:rPr>
        <w:t>هزینه‌های کارشناسی می‌باشد</w:t>
      </w:r>
      <w:r w:rsidRPr="00B00B33">
        <w:rPr>
          <w:rFonts w:hint="cs"/>
          <w:rtl/>
        </w:rPr>
        <w:t>.</w:t>
      </w:r>
    </w:p>
    <w:sectPr w:rsidR="003A76DB" w:rsidRPr="00B00B33" w:rsidSect="0056611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 w:code="9"/>
      <w:pgMar w:top="1701" w:right="851" w:bottom="1701" w:left="851" w:header="567" w:footer="459" w:gutter="0"/>
      <w:pgBorders w:display="notFirstPage" w:offsetFrom="page">
        <w:top w:val="single" w:sz="18" w:space="24" w:color="663399"/>
        <w:left w:val="single" w:sz="18" w:space="24" w:color="663399"/>
        <w:bottom w:val="single" w:sz="18" w:space="24" w:color="663399"/>
        <w:right w:val="single" w:sz="18" w:space="24" w:color="663399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36743" w14:textId="77777777" w:rsidR="008F654F" w:rsidRDefault="008F654F" w:rsidP="00FA6E65">
      <w:r>
        <w:separator/>
      </w:r>
    </w:p>
  </w:endnote>
  <w:endnote w:type="continuationSeparator" w:id="0">
    <w:p w14:paraId="72AFDB78" w14:textId="77777777" w:rsidR="008F654F" w:rsidRDefault="008F654F" w:rsidP="00FA6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ANSansX">
    <w:panose1 w:val="00000000000000000000"/>
    <w:charset w:val="00"/>
    <w:family w:val="modern"/>
    <w:notTrueType/>
    <w:pitch w:val="variable"/>
    <w:sig w:usb0="00002003" w:usb1="80000000" w:usb2="00000008" w:usb3="00000000" w:csb0="00000041" w:csb1="00000000"/>
  </w:font>
  <w:font w:name="IRANSansX Black">
    <w:panose1 w:val="00000000000000000000"/>
    <w:charset w:val="00"/>
    <w:family w:val="modern"/>
    <w:notTrueType/>
    <w:pitch w:val="variable"/>
    <w:sig w:usb0="00002003" w:usb1="80000000" w:usb2="00000008" w:usb3="00000000" w:csb0="00000041" w:csb1="00000000"/>
  </w:font>
  <w:font w:name="IRANSansX DemiBold">
    <w:panose1 w:val="00000000000000000000"/>
    <w:charset w:val="00"/>
    <w:family w:val="modern"/>
    <w:notTrueType/>
    <w:pitch w:val="variable"/>
    <w:sig w:usb0="00002003" w:usb1="80000000" w:usb2="00000008" w:usb3="00000000" w:csb0="00000041" w:csb1="00000000"/>
  </w:font>
  <w:font w:name="IRANSansXFaNum Medium">
    <w:altName w:val="Arial"/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IRANSansXFaNum"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IRANSansX ExtraBold">
    <w:panose1 w:val="00000000000000000000"/>
    <w:charset w:val="00"/>
    <w:family w:val="modern"/>
    <w:notTrueType/>
    <w:pitch w:val="variable"/>
    <w:sig w:usb0="00002003" w:usb1="80000000" w:usb2="00000008" w:usb3="00000000" w:csb0="0000004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CFBF" w14:textId="77777777" w:rsidR="0056611F" w:rsidRDefault="005661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bidiVisual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373EE0" w:rsidRPr="00756977" w14:paraId="1FAB873A" w14:textId="77777777" w:rsidTr="00373EE0">
      <w:tc>
        <w:tcPr>
          <w:tcW w:w="1250" w:type="pct"/>
          <w:vAlign w:val="center"/>
        </w:tcPr>
        <w:p w14:paraId="233E51AE" w14:textId="1335FCD0" w:rsidR="00373EE0" w:rsidRPr="00373EE0" w:rsidRDefault="00373EE0" w:rsidP="00373EE0">
          <w:pPr>
            <w:pStyle w:val="a"/>
            <w:numPr>
              <w:ilvl w:val="0"/>
              <w:numId w:val="0"/>
            </w:numPr>
            <w:jc w:val="center"/>
            <w:rPr>
              <w:b w:val="0"/>
              <w:bCs w:val="0"/>
              <w:i/>
              <w:iCs/>
              <w:color w:val="663399"/>
              <w:sz w:val="24"/>
              <w:szCs w:val="24"/>
            </w:rPr>
          </w:pPr>
          <w:r w:rsidRPr="00373EE0">
            <w:rPr>
              <w:b w:val="0"/>
              <w:bCs w:val="0"/>
              <w:i/>
              <w:iCs/>
              <w:color w:val="663399"/>
              <w:sz w:val="24"/>
              <w:szCs w:val="24"/>
              <w:rtl/>
            </w:rPr>
            <w:t>امضاء</w:t>
          </w:r>
        </w:p>
        <w:p w14:paraId="40F6DFC0" w14:textId="28D034E3" w:rsidR="00373EE0" w:rsidRPr="00373EE0" w:rsidRDefault="00373EE0" w:rsidP="00373EE0">
          <w:pPr>
            <w:pStyle w:val="a0"/>
            <w:bidi w:val="0"/>
            <w:rPr>
              <w:rFonts w:ascii="Calibri" w:hAnsi="Calibri" w:cs="Calibri"/>
              <w:b w:val="0"/>
              <w:bCs w:val="0"/>
              <w:color w:val="663399"/>
            </w:rPr>
          </w:pPr>
          <w:r w:rsidRPr="00373EE0">
            <w:rPr>
              <w:i/>
              <w:iCs/>
              <w:color w:val="663399"/>
              <w:rtl/>
            </w:rPr>
            <w:t>کارفرما</w:t>
          </w:r>
        </w:p>
      </w:tc>
      <w:tc>
        <w:tcPr>
          <w:tcW w:w="1250" w:type="pct"/>
          <w:vAlign w:val="center"/>
        </w:tcPr>
        <w:p w14:paraId="7C2CB04F" w14:textId="77777777" w:rsidR="00373EE0" w:rsidRPr="00373EE0" w:rsidRDefault="00373EE0" w:rsidP="00373EE0">
          <w:pPr>
            <w:pStyle w:val="a"/>
            <w:numPr>
              <w:ilvl w:val="0"/>
              <w:numId w:val="0"/>
            </w:numPr>
            <w:jc w:val="center"/>
            <w:rPr>
              <w:b w:val="0"/>
              <w:bCs w:val="0"/>
              <w:i/>
              <w:iCs/>
              <w:color w:val="663399"/>
              <w:sz w:val="24"/>
              <w:szCs w:val="24"/>
            </w:rPr>
          </w:pPr>
          <w:r w:rsidRPr="00373EE0">
            <w:rPr>
              <w:b w:val="0"/>
              <w:bCs w:val="0"/>
              <w:i/>
              <w:iCs/>
              <w:color w:val="663399"/>
              <w:sz w:val="24"/>
              <w:szCs w:val="24"/>
              <w:rtl/>
            </w:rPr>
            <w:t>امضاء</w:t>
          </w:r>
        </w:p>
        <w:p w14:paraId="4B06DB87" w14:textId="5974C148" w:rsidR="00373EE0" w:rsidRPr="00373EE0" w:rsidRDefault="00373EE0" w:rsidP="00373EE0">
          <w:pPr>
            <w:pStyle w:val="a0"/>
            <w:rPr>
              <w:rFonts w:ascii="Calibri" w:hAnsi="Calibri" w:cs="Calibri"/>
              <w:b w:val="0"/>
              <w:bCs w:val="0"/>
              <w:color w:val="663399"/>
            </w:rPr>
          </w:pPr>
          <w:r w:rsidRPr="00373EE0">
            <w:rPr>
              <w:i/>
              <w:iCs/>
              <w:color w:val="663399"/>
              <w:rtl/>
            </w:rPr>
            <w:t>پیمانکار</w:t>
          </w:r>
        </w:p>
      </w:tc>
      <w:tc>
        <w:tcPr>
          <w:tcW w:w="1250" w:type="pct"/>
          <w:vAlign w:val="center"/>
        </w:tcPr>
        <w:p w14:paraId="64153D71" w14:textId="77777777" w:rsidR="00373EE0" w:rsidRPr="00373EE0" w:rsidRDefault="00373EE0" w:rsidP="00373EE0">
          <w:pPr>
            <w:pStyle w:val="a"/>
            <w:numPr>
              <w:ilvl w:val="0"/>
              <w:numId w:val="0"/>
            </w:numPr>
            <w:jc w:val="center"/>
            <w:rPr>
              <w:b w:val="0"/>
              <w:bCs w:val="0"/>
              <w:i/>
              <w:iCs/>
              <w:color w:val="663399"/>
              <w:sz w:val="24"/>
              <w:szCs w:val="24"/>
            </w:rPr>
          </w:pPr>
          <w:r w:rsidRPr="00373EE0">
            <w:rPr>
              <w:rFonts w:hint="cs"/>
              <w:b w:val="0"/>
              <w:bCs w:val="0"/>
              <w:i/>
              <w:iCs/>
              <w:color w:val="663399"/>
              <w:sz w:val="24"/>
              <w:szCs w:val="24"/>
              <w:rtl/>
            </w:rPr>
            <w:t>امضاء</w:t>
          </w:r>
        </w:p>
        <w:p w14:paraId="3ED10907" w14:textId="1DE3170E" w:rsidR="00373EE0" w:rsidRPr="00373EE0" w:rsidRDefault="00373EE0" w:rsidP="00373EE0">
          <w:pPr>
            <w:pStyle w:val="a0"/>
            <w:rPr>
              <w:rFonts w:ascii="Calibri" w:hAnsi="Calibri" w:cs="Calibri"/>
              <w:b w:val="0"/>
              <w:bCs w:val="0"/>
              <w:color w:val="663399"/>
            </w:rPr>
          </w:pPr>
          <w:r w:rsidRPr="00373EE0">
            <w:rPr>
              <w:rFonts w:hint="cs"/>
              <w:i/>
              <w:iCs/>
              <w:color w:val="663399"/>
              <w:rtl/>
            </w:rPr>
            <w:t>شاهد ۱</w:t>
          </w:r>
        </w:p>
      </w:tc>
      <w:tc>
        <w:tcPr>
          <w:tcW w:w="1250" w:type="pct"/>
          <w:vAlign w:val="center"/>
        </w:tcPr>
        <w:p w14:paraId="6F22F6A8" w14:textId="77777777" w:rsidR="00373EE0" w:rsidRPr="00373EE0" w:rsidRDefault="00373EE0" w:rsidP="00373EE0">
          <w:pPr>
            <w:pStyle w:val="a"/>
            <w:numPr>
              <w:ilvl w:val="0"/>
              <w:numId w:val="0"/>
            </w:numPr>
            <w:jc w:val="center"/>
            <w:rPr>
              <w:b w:val="0"/>
              <w:bCs w:val="0"/>
              <w:i/>
              <w:iCs/>
              <w:color w:val="663399"/>
              <w:sz w:val="24"/>
              <w:szCs w:val="24"/>
            </w:rPr>
          </w:pPr>
          <w:r w:rsidRPr="00373EE0">
            <w:rPr>
              <w:rFonts w:hint="cs"/>
              <w:b w:val="0"/>
              <w:bCs w:val="0"/>
              <w:i/>
              <w:iCs/>
              <w:color w:val="663399"/>
              <w:sz w:val="24"/>
              <w:szCs w:val="24"/>
              <w:rtl/>
            </w:rPr>
            <w:t>امضاء</w:t>
          </w:r>
        </w:p>
        <w:p w14:paraId="5DAF0DA6" w14:textId="2B5D79A1" w:rsidR="00373EE0" w:rsidRPr="00373EE0" w:rsidRDefault="00373EE0" w:rsidP="00373EE0">
          <w:pPr>
            <w:pStyle w:val="a0"/>
            <w:rPr>
              <w:rFonts w:ascii="Calibri" w:hAnsi="Calibri" w:cs="Calibri"/>
              <w:b w:val="0"/>
              <w:bCs w:val="0"/>
              <w:color w:val="663399"/>
            </w:rPr>
          </w:pPr>
          <w:r w:rsidRPr="00373EE0">
            <w:rPr>
              <w:rFonts w:hint="cs"/>
              <w:i/>
              <w:iCs/>
              <w:color w:val="663399"/>
              <w:rtl/>
            </w:rPr>
            <w:t>شاهد ۲</w:t>
          </w:r>
        </w:p>
      </w:tc>
    </w:tr>
  </w:tbl>
  <w:p w14:paraId="1D04EC25" w14:textId="1E1E808A" w:rsidR="00373EE0" w:rsidRDefault="00373EE0">
    <w:pPr>
      <w:pStyle w:val="Footer"/>
    </w:pPr>
    <w:r w:rsidRPr="00960A93">
      <w:rPr>
        <w:rFonts w:ascii="IRANSansX ExtraBold" w:hAnsi="IRANSansX ExtraBold" w:cs="IRANSansX ExtraBold"/>
        <w:noProof/>
        <w:color w:val="663399"/>
        <w:sz w:val="28"/>
        <w:szCs w:val="28"/>
        <w:rtl/>
        <w:lang w:val="fa-IR" w:bidi="fa-I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14ADF3" wp14:editId="6D80845A">
              <wp:simplePos x="0" y="0"/>
              <wp:positionH relativeFrom="margin">
                <wp:align>center</wp:align>
              </wp:positionH>
              <wp:positionV relativeFrom="paragraph">
                <wp:posOffset>-533400</wp:posOffset>
              </wp:positionV>
              <wp:extent cx="6925310" cy="12065"/>
              <wp:effectExtent l="19050" t="19050" r="27940" b="26035"/>
              <wp:wrapNone/>
              <wp:docPr id="18444028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25310" cy="12065"/>
                      </a:xfrm>
                      <a:prstGeom prst="line">
                        <a:avLst/>
                      </a:prstGeom>
                      <a:ln w="28575">
                        <a:solidFill>
                          <a:srgbClr val="6633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82FC98" id="Straight Connector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42pt" to="545.3pt,-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" strokecolor="#639" strokeweight="2.25pt">
              <v:stroke joinstyle="miter"/>
              <w10:wrap anchorx="margin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5D62" w14:textId="77777777" w:rsidR="0056611F" w:rsidRDefault="005661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AC331" w14:textId="77777777" w:rsidR="008F654F" w:rsidRDefault="008F654F" w:rsidP="00FA6E65">
      <w:r>
        <w:separator/>
      </w:r>
    </w:p>
  </w:footnote>
  <w:footnote w:type="continuationSeparator" w:id="0">
    <w:p w14:paraId="469A4E57" w14:textId="77777777" w:rsidR="008F654F" w:rsidRDefault="008F654F" w:rsidP="00FA6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EE420" w14:textId="77777777" w:rsidR="0056611F" w:rsidRDefault="005661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9CE59" w14:textId="23E33C78" w:rsidR="004D772C" w:rsidRPr="00373EE0" w:rsidRDefault="00394E81" w:rsidP="005F3E48">
    <w:pPr>
      <w:pStyle w:val="a0"/>
      <w:tabs>
        <w:tab w:val="center" w:pos="5668"/>
        <w:tab w:val="right" w:pos="10204"/>
      </w:tabs>
      <w:rPr>
        <w:rFonts w:cs="B Titr"/>
        <w:color w:val="663399"/>
        <w:sz w:val="40"/>
        <w:szCs w:val="40"/>
      </w:rPr>
    </w:pPr>
    <w:r w:rsidRPr="00960A93">
      <w:rPr>
        <w:rFonts w:ascii="IRANSansX ExtraBold" w:hAnsi="IRANSansX ExtraBold" w:cs="IRANSansX ExtraBold"/>
        <w:noProof/>
        <w:color w:val="663399"/>
        <w:sz w:val="28"/>
        <w:szCs w:val="28"/>
        <w:rtl/>
        <w:lang w:val="fa-IR" w:bidi="fa-IR"/>
      </w:rPr>
      <w:drawing>
        <wp:anchor distT="0" distB="0" distL="114300" distR="114300" simplePos="0" relativeHeight="251659264" behindDoc="0" locked="0" layoutInCell="1" allowOverlap="1" wp14:anchorId="6A7A5865" wp14:editId="05C1680A">
          <wp:simplePos x="0" y="0"/>
          <wp:positionH relativeFrom="margin">
            <wp:posOffset>5695950</wp:posOffset>
          </wp:positionH>
          <wp:positionV relativeFrom="paragraph">
            <wp:posOffset>124129</wp:posOffset>
          </wp:positionV>
          <wp:extent cx="809625" cy="335280"/>
          <wp:effectExtent l="0" t="0" r="9525" b="7620"/>
          <wp:wrapNone/>
          <wp:docPr id="237538702" name="Graphic 2375387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9275579" name="Graphic 1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611F" w:rsidRPr="00960A93">
      <w:rPr>
        <w:rFonts w:ascii="IRANSansX ExtraBold" w:hAnsi="IRANSansX ExtraBold" w:cs="IRANSansX ExtraBold"/>
        <w:noProof/>
        <w:color w:val="663399"/>
        <w:sz w:val="28"/>
        <w:szCs w:val="28"/>
        <w:rtl/>
        <w:lang w:val="fa-IR" w:bidi="fa-I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5A2A99" wp14:editId="69CC7F9C">
              <wp:simplePos x="0" y="0"/>
              <wp:positionH relativeFrom="margin">
                <wp:posOffset>-227330</wp:posOffset>
              </wp:positionH>
              <wp:positionV relativeFrom="paragraph">
                <wp:posOffset>613106</wp:posOffset>
              </wp:positionV>
              <wp:extent cx="6925310" cy="12065"/>
              <wp:effectExtent l="19050" t="19050" r="27940" b="26035"/>
              <wp:wrapNone/>
              <wp:docPr id="184440278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25310" cy="12065"/>
                      </a:xfrm>
                      <a:prstGeom prst="line">
                        <a:avLst/>
                      </a:prstGeom>
                      <a:ln w="28575">
                        <a:solidFill>
                          <a:srgbClr val="66339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9B8887" id="Straight Connector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7.9pt,48.3pt" to="527.4pt,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" strokecolor="#639" strokeweight="2.25pt">
              <v:stroke joinstyle="miter"/>
              <w10:wrap anchorx="margin"/>
            </v:line>
          </w:pict>
        </mc:Fallback>
      </mc:AlternateContent>
    </w:r>
    <w:r w:rsidR="00373EE0">
      <w:rPr>
        <w:rFonts w:ascii="IRANSansX ExtraBold" w:hAnsi="IRANSansX ExtraBold" w:cs="IRANSansX ExtraBold"/>
        <w:color w:val="663399"/>
        <w:sz w:val="28"/>
        <w:szCs w:val="28"/>
        <w:lang w:bidi="fa-IR"/>
      </w:rPr>
      <w:tab/>
    </w:r>
    <w:r w:rsidR="004D772C" w:rsidRPr="00960A93">
      <w:rPr>
        <w:rFonts w:ascii="IRANSansX ExtraBold" w:hAnsi="IRANSansX ExtraBold" w:cs="IRANSansX ExtraBold"/>
        <w:color w:val="663399"/>
        <w:sz w:val="28"/>
        <w:szCs w:val="28"/>
        <w:rtl/>
        <w:lang w:bidi="fa-IR"/>
      </w:rPr>
      <w:t xml:space="preserve">قرارداد فروش و پشتیبانی </w:t>
    </w:r>
    <w:proofErr w:type="spellStart"/>
    <w:r w:rsidR="004D772C" w:rsidRPr="00960A93">
      <w:rPr>
        <w:rFonts w:ascii="IRANSansX ExtraBold" w:hAnsi="IRANSansX ExtraBold" w:cs="IRANSansX ExtraBold"/>
        <w:color w:val="663399"/>
        <w:sz w:val="28"/>
        <w:szCs w:val="28"/>
        <w:rtl/>
        <w:lang w:bidi="fa-IR"/>
      </w:rPr>
      <w:t>داشبوردهای</w:t>
    </w:r>
    <w:proofErr w:type="spellEnd"/>
    <w:r w:rsidR="004D772C" w:rsidRPr="00960A93">
      <w:rPr>
        <w:rFonts w:ascii="IRANSansX ExtraBold" w:hAnsi="IRANSansX ExtraBold" w:cs="IRANSansX ExtraBold"/>
        <w:color w:val="663399"/>
        <w:sz w:val="28"/>
        <w:szCs w:val="28"/>
        <w:rtl/>
        <w:lang w:bidi="fa-IR"/>
      </w:rPr>
      <w:t xml:space="preserve"> مدیریتی گیتی</w:t>
    </w:r>
    <w:r w:rsidR="00373EE0">
      <w:rPr>
        <w:rFonts w:ascii="IRANSansX ExtraBold" w:hAnsi="IRANSansX ExtraBold" w:cs="IRANSansX ExtraBold"/>
        <w:color w:val="663399"/>
        <w:sz w:val="28"/>
        <w:szCs w:val="28"/>
        <w:lang w:bidi="fa-IR"/>
      </w:rPr>
      <w:tab/>
    </w:r>
    <w:sdt>
      <w:sdtPr>
        <w:rPr>
          <w:rFonts w:cs="B Titr"/>
          <w:color w:val="B31166"/>
          <w:sz w:val="40"/>
          <w:szCs w:val="40"/>
          <w:rtl/>
        </w:rPr>
        <w:id w:val="-1709403479"/>
        <w:docPartObj>
          <w:docPartGallery w:val="Page Numbers (Bottom of Page)"/>
          <w:docPartUnique/>
        </w:docPartObj>
      </w:sdtPr>
      <w:sdtEndPr>
        <w:rPr>
          <w:color w:val="663399"/>
        </w:rPr>
      </w:sdtEndPr>
      <w:sdtContent>
        <w:r w:rsidR="00373EE0" w:rsidRPr="0056611F">
          <w:rPr>
            <w:rFonts w:cs="B Titr"/>
            <w:color w:val="663399"/>
            <w:sz w:val="52"/>
            <w:szCs w:val="52"/>
          </w:rPr>
          <w:fldChar w:fldCharType="begin"/>
        </w:r>
        <w:r w:rsidR="00373EE0" w:rsidRPr="0056611F">
          <w:rPr>
            <w:rFonts w:cs="B Titr"/>
            <w:color w:val="663399"/>
            <w:sz w:val="52"/>
            <w:szCs w:val="52"/>
          </w:rPr>
          <w:instrText xml:space="preserve"> PAGE    \* MERGEFORMAT </w:instrText>
        </w:r>
        <w:r w:rsidR="00373EE0" w:rsidRPr="0056611F">
          <w:rPr>
            <w:rFonts w:cs="B Titr"/>
            <w:color w:val="663399"/>
            <w:sz w:val="52"/>
            <w:szCs w:val="52"/>
          </w:rPr>
          <w:fldChar w:fldCharType="separate"/>
        </w:r>
        <w:r w:rsidR="00373EE0" w:rsidRPr="0056611F">
          <w:rPr>
            <w:rFonts w:cs="B Titr"/>
            <w:color w:val="663399"/>
            <w:sz w:val="52"/>
            <w:szCs w:val="52"/>
          </w:rPr>
          <w:t>1</w:t>
        </w:r>
        <w:r w:rsidR="00373EE0" w:rsidRPr="0056611F">
          <w:rPr>
            <w:rFonts w:cs="B Titr"/>
            <w:color w:val="663399"/>
            <w:sz w:val="52"/>
            <w:szCs w:val="52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905FD" w14:textId="77777777" w:rsidR="0056611F" w:rsidRDefault="005661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6DAF"/>
    <w:multiLevelType w:val="hybridMultilevel"/>
    <w:tmpl w:val="998E4CF8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D3B0F82"/>
    <w:multiLevelType w:val="hybridMultilevel"/>
    <w:tmpl w:val="15966150"/>
    <w:lvl w:ilvl="0" w:tplc="460E1D52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DEE1D7E"/>
    <w:multiLevelType w:val="hybridMultilevel"/>
    <w:tmpl w:val="998E4C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5C9"/>
    <w:multiLevelType w:val="hybridMultilevel"/>
    <w:tmpl w:val="CF080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1F325A"/>
    <w:multiLevelType w:val="hybridMultilevel"/>
    <w:tmpl w:val="998E4C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A08C7"/>
    <w:multiLevelType w:val="hybridMultilevel"/>
    <w:tmpl w:val="6E7CF13A"/>
    <w:lvl w:ilvl="0" w:tplc="D4B6C054">
      <w:start w:val="1"/>
      <w:numFmt w:val="decimal"/>
      <w:pStyle w:val="a"/>
      <w:lvlText w:val="%1."/>
      <w:lvlJc w:val="left"/>
      <w:pPr>
        <w:ind w:left="360" w:hanging="360"/>
      </w:pPr>
      <w:rPr>
        <w:rFonts w:asciiTheme="minorHAnsi" w:hAnsiTheme="minorHAnsi" w:cs="B Nazanin" w:hint="default"/>
        <w:b/>
        <w:bCs/>
        <w:i w:val="0"/>
        <w:i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54496D"/>
    <w:multiLevelType w:val="hybridMultilevel"/>
    <w:tmpl w:val="1F7C3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5"/>
  </w:num>
  <w:num w:numId="8">
    <w:abstractNumId w:val="5"/>
  </w:num>
  <w:num w:numId="9">
    <w:abstractNumId w:val="6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98"/>
    <w:rsid w:val="000038B8"/>
    <w:rsid w:val="0001138A"/>
    <w:rsid w:val="00011F3C"/>
    <w:rsid w:val="00013AF6"/>
    <w:rsid w:val="00015876"/>
    <w:rsid w:val="00016786"/>
    <w:rsid w:val="00022B2B"/>
    <w:rsid w:val="00024E67"/>
    <w:rsid w:val="00033358"/>
    <w:rsid w:val="000374F3"/>
    <w:rsid w:val="0004047F"/>
    <w:rsid w:val="00040A6E"/>
    <w:rsid w:val="0004540D"/>
    <w:rsid w:val="00047E17"/>
    <w:rsid w:val="00051133"/>
    <w:rsid w:val="0006163E"/>
    <w:rsid w:val="000669AE"/>
    <w:rsid w:val="000707A8"/>
    <w:rsid w:val="0007248A"/>
    <w:rsid w:val="00075656"/>
    <w:rsid w:val="00081E3B"/>
    <w:rsid w:val="00083EA5"/>
    <w:rsid w:val="00091EF1"/>
    <w:rsid w:val="00093B7C"/>
    <w:rsid w:val="000A2332"/>
    <w:rsid w:val="000B43B0"/>
    <w:rsid w:val="000B4E2D"/>
    <w:rsid w:val="000D07E9"/>
    <w:rsid w:val="000D6098"/>
    <w:rsid w:val="000E19BC"/>
    <w:rsid w:val="000E3A10"/>
    <w:rsid w:val="000F059A"/>
    <w:rsid w:val="000F1513"/>
    <w:rsid w:val="000F1D33"/>
    <w:rsid w:val="000F34FA"/>
    <w:rsid w:val="001015DD"/>
    <w:rsid w:val="00102F49"/>
    <w:rsid w:val="001106EA"/>
    <w:rsid w:val="00110A83"/>
    <w:rsid w:val="00120038"/>
    <w:rsid w:val="00135902"/>
    <w:rsid w:val="00142164"/>
    <w:rsid w:val="0014646E"/>
    <w:rsid w:val="001508D6"/>
    <w:rsid w:val="00153120"/>
    <w:rsid w:val="00154F49"/>
    <w:rsid w:val="00170725"/>
    <w:rsid w:val="00181597"/>
    <w:rsid w:val="00191332"/>
    <w:rsid w:val="001A7615"/>
    <w:rsid w:val="001B22FD"/>
    <w:rsid w:val="001B3567"/>
    <w:rsid w:val="001B51DB"/>
    <w:rsid w:val="001B573E"/>
    <w:rsid w:val="001B5788"/>
    <w:rsid w:val="001B6F37"/>
    <w:rsid w:val="001C6165"/>
    <w:rsid w:val="001D07BA"/>
    <w:rsid w:val="001D19FD"/>
    <w:rsid w:val="001D4994"/>
    <w:rsid w:val="001D773B"/>
    <w:rsid w:val="001E4EBB"/>
    <w:rsid w:val="001F181B"/>
    <w:rsid w:val="001F23FD"/>
    <w:rsid w:val="001F47E6"/>
    <w:rsid w:val="00206C82"/>
    <w:rsid w:val="00207FA7"/>
    <w:rsid w:val="002105C6"/>
    <w:rsid w:val="0021191C"/>
    <w:rsid w:val="00212694"/>
    <w:rsid w:val="00215CB3"/>
    <w:rsid w:val="002215E7"/>
    <w:rsid w:val="0023772E"/>
    <w:rsid w:val="00246A18"/>
    <w:rsid w:val="00247B2F"/>
    <w:rsid w:val="00255E47"/>
    <w:rsid w:val="00257CC4"/>
    <w:rsid w:val="00265FC8"/>
    <w:rsid w:val="00266896"/>
    <w:rsid w:val="00266F0D"/>
    <w:rsid w:val="002718FE"/>
    <w:rsid w:val="002728CE"/>
    <w:rsid w:val="00285A06"/>
    <w:rsid w:val="002938A8"/>
    <w:rsid w:val="002B0A4D"/>
    <w:rsid w:val="002B2496"/>
    <w:rsid w:val="002B3956"/>
    <w:rsid w:val="002C0E12"/>
    <w:rsid w:val="002D2A0C"/>
    <w:rsid w:val="002D3B8A"/>
    <w:rsid w:val="002F28E3"/>
    <w:rsid w:val="002F7E42"/>
    <w:rsid w:val="0030007F"/>
    <w:rsid w:val="003056BC"/>
    <w:rsid w:val="003211FE"/>
    <w:rsid w:val="00321438"/>
    <w:rsid w:val="00322156"/>
    <w:rsid w:val="00324C45"/>
    <w:rsid w:val="003426E1"/>
    <w:rsid w:val="00342E8C"/>
    <w:rsid w:val="003442B4"/>
    <w:rsid w:val="00347821"/>
    <w:rsid w:val="00361E3D"/>
    <w:rsid w:val="00366508"/>
    <w:rsid w:val="003673B5"/>
    <w:rsid w:val="00373EE0"/>
    <w:rsid w:val="003817A4"/>
    <w:rsid w:val="00381ADC"/>
    <w:rsid w:val="003821E7"/>
    <w:rsid w:val="00394E81"/>
    <w:rsid w:val="0039610E"/>
    <w:rsid w:val="003A76DB"/>
    <w:rsid w:val="003B1ABD"/>
    <w:rsid w:val="003B43C1"/>
    <w:rsid w:val="003B5E52"/>
    <w:rsid w:val="003D387C"/>
    <w:rsid w:val="003D6F0D"/>
    <w:rsid w:val="003E2E1F"/>
    <w:rsid w:val="003F5C7A"/>
    <w:rsid w:val="004047D1"/>
    <w:rsid w:val="00410410"/>
    <w:rsid w:val="004104EE"/>
    <w:rsid w:val="004121B2"/>
    <w:rsid w:val="00417F26"/>
    <w:rsid w:val="0043110D"/>
    <w:rsid w:val="004333B8"/>
    <w:rsid w:val="00453008"/>
    <w:rsid w:val="00455447"/>
    <w:rsid w:val="00461527"/>
    <w:rsid w:val="00462164"/>
    <w:rsid w:val="004757C9"/>
    <w:rsid w:val="00490C90"/>
    <w:rsid w:val="00494176"/>
    <w:rsid w:val="004964E2"/>
    <w:rsid w:val="004A39F0"/>
    <w:rsid w:val="004A5A9C"/>
    <w:rsid w:val="004B0E4D"/>
    <w:rsid w:val="004B7498"/>
    <w:rsid w:val="004C3EF2"/>
    <w:rsid w:val="004C7ADF"/>
    <w:rsid w:val="004D5C3D"/>
    <w:rsid w:val="004D5EEB"/>
    <w:rsid w:val="004D772C"/>
    <w:rsid w:val="004E3969"/>
    <w:rsid w:val="004E402C"/>
    <w:rsid w:val="0050278B"/>
    <w:rsid w:val="00510079"/>
    <w:rsid w:val="00512F19"/>
    <w:rsid w:val="0051622A"/>
    <w:rsid w:val="00530127"/>
    <w:rsid w:val="0054131D"/>
    <w:rsid w:val="00547989"/>
    <w:rsid w:val="00556830"/>
    <w:rsid w:val="0056611F"/>
    <w:rsid w:val="0058288F"/>
    <w:rsid w:val="005920B5"/>
    <w:rsid w:val="00594947"/>
    <w:rsid w:val="005954DC"/>
    <w:rsid w:val="005A6CC5"/>
    <w:rsid w:val="005B1BC7"/>
    <w:rsid w:val="005B23F2"/>
    <w:rsid w:val="005B6042"/>
    <w:rsid w:val="005B65CE"/>
    <w:rsid w:val="005C0AD1"/>
    <w:rsid w:val="005C2274"/>
    <w:rsid w:val="005D05C0"/>
    <w:rsid w:val="005D54FC"/>
    <w:rsid w:val="005D692F"/>
    <w:rsid w:val="005E2722"/>
    <w:rsid w:val="005E3275"/>
    <w:rsid w:val="005E3607"/>
    <w:rsid w:val="005E421D"/>
    <w:rsid w:val="005F1F1B"/>
    <w:rsid w:val="005F3E48"/>
    <w:rsid w:val="005F776B"/>
    <w:rsid w:val="00602F19"/>
    <w:rsid w:val="0060697B"/>
    <w:rsid w:val="006136CA"/>
    <w:rsid w:val="00613C36"/>
    <w:rsid w:val="00615F97"/>
    <w:rsid w:val="00617CC5"/>
    <w:rsid w:val="00621664"/>
    <w:rsid w:val="006236ED"/>
    <w:rsid w:val="006268C4"/>
    <w:rsid w:val="006270D1"/>
    <w:rsid w:val="00633FC6"/>
    <w:rsid w:val="00647162"/>
    <w:rsid w:val="006514A0"/>
    <w:rsid w:val="006545A3"/>
    <w:rsid w:val="0065641B"/>
    <w:rsid w:val="00656589"/>
    <w:rsid w:val="00660DE1"/>
    <w:rsid w:val="006637C7"/>
    <w:rsid w:val="00681D94"/>
    <w:rsid w:val="00684831"/>
    <w:rsid w:val="006938EB"/>
    <w:rsid w:val="00694A11"/>
    <w:rsid w:val="006A0EED"/>
    <w:rsid w:val="006A3077"/>
    <w:rsid w:val="006A65BD"/>
    <w:rsid w:val="006A76F6"/>
    <w:rsid w:val="006B0084"/>
    <w:rsid w:val="006B7887"/>
    <w:rsid w:val="006C6655"/>
    <w:rsid w:val="006D7238"/>
    <w:rsid w:val="006E74D4"/>
    <w:rsid w:val="006F1720"/>
    <w:rsid w:val="00702AEF"/>
    <w:rsid w:val="007040DC"/>
    <w:rsid w:val="00713BF0"/>
    <w:rsid w:val="00714E02"/>
    <w:rsid w:val="00720690"/>
    <w:rsid w:val="007335DD"/>
    <w:rsid w:val="00737D72"/>
    <w:rsid w:val="00750370"/>
    <w:rsid w:val="00752CAD"/>
    <w:rsid w:val="0076680F"/>
    <w:rsid w:val="00766BDF"/>
    <w:rsid w:val="0077088D"/>
    <w:rsid w:val="00775A5A"/>
    <w:rsid w:val="007807E8"/>
    <w:rsid w:val="00791E61"/>
    <w:rsid w:val="00793A67"/>
    <w:rsid w:val="007B47FE"/>
    <w:rsid w:val="007B614C"/>
    <w:rsid w:val="007B742B"/>
    <w:rsid w:val="007B7C2E"/>
    <w:rsid w:val="007D6553"/>
    <w:rsid w:val="007E69E2"/>
    <w:rsid w:val="007F203C"/>
    <w:rsid w:val="007F7B42"/>
    <w:rsid w:val="00803FD5"/>
    <w:rsid w:val="008068D6"/>
    <w:rsid w:val="00812533"/>
    <w:rsid w:val="008133CE"/>
    <w:rsid w:val="00816961"/>
    <w:rsid w:val="0082139E"/>
    <w:rsid w:val="008250A1"/>
    <w:rsid w:val="00826AD3"/>
    <w:rsid w:val="00827FA7"/>
    <w:rsid w:val="008317D2"/>
    <w:rsid w:val="008421C8"/>
    <w:rsid w:val="00843A6E"/>
    <w:rsid w:val="008463CD"/>
    <w:rsid w:val="008519B0"/>
    <w:rsid w:val="0085264A"/>
    <w:rsid w:val="00856ECB"/>
    <w:rsid w:val="00861D12"/>
    <w:rsid w:val="008652E7"/>
    <w:rsid w:val="008769BC"/>
    <w:rsid w:val="00880605"/>
    <w:rsid w:val="008810AD"/>
    <w:rsid w:val="00886703"/>
    <w:rsid w:val="00886F40"/>
    <w:rsid w:val="00893F4E"/>
    <w:rsid w:val="008A6ABF"/>
    <w:rsid w:val="008A7EAB"/>
    <w:rsid w:val="008B48D5"/>
    <w:rsid w:val="008C37ED"/>
    <w:rsid w:val="008C7F99"/>
    <w:rsid w:val="008D0C4C"/>
    <w:rsid w:val="008D341C"/>
    <w:rsid w:val="008E314D"/>
    <w:rsid w:val="008E3B3F"/>
    <w:rsid w:val="008F3C7A"/>
    <w:rsid w:val="008F654F"/>
    <w:rsid w:val="0090400E"/>
    <w:rsid w:val="009042F9"/>
    <w:rsid w:val="009102C1"/>
    <w:rsid w:val="0091222D"/>
    <w:rsid w:val="00912FC4"/>
    <w:rsid w:val="00915BF0"/>
    <w:rsid w:val="009258FB"/>
    <w:rsid w:val="00925F38"/>
    <w:rsid w:val="00927444"/>
    <w:rsid w:val="00936FEF"/>
    <w:rsid w:val="00944376"/>
    <w:rsid w:val="0094508C"/>
    <w:rsid w:val="009512E6"/>
    <w:rsid w:val="00954A4D"/>
    <w:rsid w:val="00960A93"/>
    <w:rsid w:val="00960AF0"/>
    <w:rsid w:val="00961608"/>
    <w:rsid w:val="00964681"/>
    <w:rsid w:val="00965748"/>
    <w:rsid w:val="009812A1"/>
    <w:rsid w:val="00981A27"/>
    <w:rsid w:val="0098336D"/>
    <w:rsid w:val="00997324"/>
    <w:rsid w:val="009B1527"/>
    <w:rsid w:val="009C00F1"/>
    <w:rsid w:val="009C40BA"/>
    <w:rsid w:val="009D217C"/>
    <w:rsid w:val="009D4741"/>
    <w:rsid w:val="009D5A9D"/>
    <w:rsid w:val="009D5B5C"/>
    <w:rsid w:val="009E07E8"/>
    <w:rsid w:val="009E6F7A"/>
    <w:rsid w:val="00A017C0"/>
    <w:rsid w:val="00A134C1"/>
    <w:rsid w:val="00A238C9"/>
    <w:rsid w:val="00A26125"/>
    <w:rsid w:val="00A30039"/>
    <w:rsid w:val="00A3694C"/>
    <w:rsid w:val="00A45274"/>
    <w:rsid w:val="00A51AE2"/>
    <w:rsid w:val="00A5252D"/>
    <w:rsid w:val="00A53113"/>
    <w:rsid w:val="00A902D4"/>
    <w:rsid w:val="00A945E7"/>
    <w:rsid w:val="00AB0952"/>
    <w:rsid w:val="00AB342F"/>
    <w:rsid w:val="00AB5C7E"/>
    <w:rsid w:val="00AB727E"/>
    <w:rsid w:val="00AC6244"/>
    <w:rsid w:val="00AC624E"/>
    <w:rsid w:val="00AE4B83"/>
    <w:rsid w:val="00AF42BB"/>
    <w:rsid w:val="00B00B33"/>
    <w:rsid w:val="00B025EC"/>
    <w:rsid w:val="00B12612"/>
    <w:rsid w:val="00B14216"/>
    <w:rsid w:val="00B15F0A"/>
    <w:rsid w:val="00B17E10"/>
    <w:rsid w:val="00B257CE"/>
    <w:rsid w:val="00B32BC4"/>
    <w:rsid w:val="00B473B9"/>
    <w:rsid w:val="00B51E6F"/>
    <w:rsid w:val="00B57DA4"/>
    <w:rsid w:val="00B647F2"/>
    <w:rsid w:val="00B7480F"/>
    <w:rsid w:val="00B770A4"/>
    <w:rsid w:val="00B9005E"/>
    <w:rsid w:val="00B919BE"/>
    <w:rsid w:val="00B9354F"/>
    <w:rsid w:val="00B96075"/>
    <w:rsid w:val="00BA0020"/>
    <w:rsid w:val="00BA5526"/>
    <w:rsid w:val="00BB0B8F"/>
    <w:rsid w:val="00BB23DD"/>
    <w:rsid w:val="00BB2C75"/>
    <w:rsid w:val="00BB43DA"/>
    <w:rsid w:val="00BB6EC1"/>
    <w:rsid w:val="00BC45C0"/>
    <w:rsid w:val="00BD4B72"/>
    <w:rsid w:val="00BF43FD"/>
    <w:rsid w:val="00C120E4"/>
    <w:rsid w:val="00C127F2"/>
    <w:rsid w:val="00C2478B"/>
    <w:rsid w:val="00C27E15"/>
    <w:rsid w:val="00C337A3"/>
    <w:rsid w:val="00C360EE"/>
    <w:rsid w:val="00C36FD8"/>
    <w:rsid w:val="00C41DAB"/>
    <w:rsid w:val="00C477F9"/>
    <w:rsid w:val="00C57600"/>
    <w:rsid w:val="00C627F8"/>
    <w:rsid w:val="00C774B6"/>
    <w:rsid w:val="00C82F60"/>
    <w:rsid w:val="00C87469"/>
    <w:rsid w:val="00C90780"/>
    <w:rsid w:val="00C90CD2"/>
    <w:rsid w:val="00CB0EEC"/>
    <w:rsid w:val="00CB3B3F"/>
    <w:rsid w:val="00CB436D"/>
    <w:rsid w:val="00CC6D5D"/>
    <w:rsid w:val="00CC7009"/>
    <w:rsid w:val="00CD7C0D"/>
    <w:rsid w:val="00CE2AAC"/>
    <w:rsid w:val="00CE5726"/>
    <w:rsid w:val="00CF04FA"/>
    <w:rsid w:val="00CF1FA3"/>
    <w:rsid w:val="00CF45BF"/>
    <w:rsid w:val="00CF5A98"/>
    <w:rsid w:val="00CF7A7B"/>
    <w:rsid w:val="00D06EBD"/>
    <w:rsid w:val="00D24476"/>
    <w:rsid w:val="00D35AF3"/>
    <w:rsid w:val="00D44F85"/>
    <w:rsid w:val="00D55FD9"/>
    <w:rsid w:val="00D61EC1"/>
    <w:rsid w:val="00D65AE2"/>
    <w:rsid w:val="00D723D2"/>
    <w:rsid w:val="00D74B9F"/>
    <w:rsid w:val="00D82582"/>
    <w:rsid w:val="00D93A72"/>
    <w:rsid w:val="00DA1454"/>
    <w:rsid w:val="00DB416A"/>
    <w:rsid w:val="00DC0E21"/>
    <w:rsid w:val="00DC7AFB"/>
    <w:rsid w:val="00DD0740"/>
    <w:rsid w:val="00DD557A"/>
    <w:rsid w:val="00DE04F3"/>
    <w:rsid w:val="00DE67BD"/>
    <w:rsid w:val="00DF051D"/>
    <w:rsid w:val="00DF0EEB"/>
    <w:rsid w:val="00E003B5"/>
    <w:rsid w:val="00E02059"/>
    <w:rsid w:val="00E046D5"/>
    <w:rsid w:val="00E16B56"/>
    <w:rsid w:val="00E21C8F"/>
    <w:rsid w:val="00E22F7A"/>
    <w:rsid w:val="00E251BA"/>
    <w:rsid w:val="00E327E6"/>
    <w:rsid w:val="00E356E3"/>
    <w:rsid w:val="00E3653F"/>
    <w:rsid w:val="00E3712F"/>
    <w:rsid w:val="00E43DA5"/>
    <w:rsid w:val="00E46DD7"/>
    <w:rsid w:val="00E512F5"/>
    <w:rsid w:val="00E707EA"/>
    <w:rsid w:val="00E7223D"/>
    <w:rsid w:val="00E77FCD"/>
    <w:rsid w:val="00E80431"/>
    <w:rsid w:val="00E86086"/>
    <w:rsid w:val="00E9032C"/>
    <w:rsid w:val="00EA6248"/>
    <w:rsid w:val="00EB0BB3"/>
    <w:rsid w:val="00EB1FE2"/>
    <w:rsid w:val="00EB5AD8"/>
    <w:rsid w:val="00EB6051"/>
    <w:rsid w:val="00EC4063"/>
    <w:rsid w:val="00EC752E"/>
    <w:rsid w:val="00ED5513"/>
    <w:rsid w:val="00EE0758"/>
    <w:rsid w:val="00EE2540"/>
    <w:rsid w:val="00EF0678"/>
    <w:rsid w:val="00EF651D"/>
    <w:rsid w:val="00F03B71"/>
    <w:rsid w:val="00F17579"/>
    <w:rsid w:val="00F30AD9"/>
    <w:rsid w:val="00F40B1B"/>
    <w:rsid w:val="00F51B09"/>
    <w:rsid w:val="00F53DB0"/>
    <w:rsid w:val="00F70D07"/>
    <w:rsid w:val="00F71B65"/>
    <w:rsid w:val="00F84959"/>
    <w:rsid w:val="00F9313B"/>
    <w:rsid w:val="00FA0BAC"/>
    <w:rsid w:val="00FA6E65"/>
    <w:rsid w:val="00FB1AF5"/>
    <w:rsid w:val="00FB2DCA"/>
    <w:rsid w:val="00FB36AD"/>
    <w:rsid w:val="00FB6F9F"/>
    <w:rsid w:val="00FB7A65"/>
    <w:rsid w:val="00FC610D"/>
    <w:rsid w:val="00FC6F5F"/>
    <w:rsid w:val="00FC77D6"/>
    <w:rsid w:val="00FC7A95"/>
    <w:rsid w:val="00FE11FF"/>
    <w:rsid w:val="00FF3B75"/>
    <w:rsid w:val="00FF4AB4"/>
    <w:rsid w:val="00FF6176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59094D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6E65"/>
    <w:pPr>
      <w:bidi/>
      <w:jc w:val="both"/>
    </w:pPr>
    <w:rPr>
      <w:rFonts w:ascii="IRANSansX" w:hAnsi="IRANSansX" w:cs="IRANSansX"/>
      <w:sz w:val="24"/>
      <w:szCs w:val="24"/>
    </w:rPr>
  </w:style>
  <w:style w:type="paragraph" w:styleId="Heading1">
    <w:name w:val="heading 1"/>
    <w:basedOn w:val="a"/>
    <w:next w:val="Normal"/>
    <w:link w:val="Heading1Char"/>
    <w:uiPriority w:val="9"/>
    <w:qFormat/>
    <w:rsid w:val="00453008"/>
    <w:pPr>
      <w:keepNext/>
      <w:numPr>
        <w:numId w:val="0"/>
      </w:numPr>
      <w:spacing w:before="480" w:after="0"/>
      <w:ind w:left="357" w:hanging="357"/>
      <w:outlineLvl w:val="0"/>
    </w:pPr>
    <w:rPr>
      <w:rFonts w:ascii="IRANSansX Black" w:hAnsi="IRANSansX Black" w:cs="IRANSansX Black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3008"/>
    <w:pPr>
      <w:keepNext/>
      <w:spacing w:before="360" w:after="0"/>
      <w:contextualSpacing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6098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D6098"/>
    <w:rPr>
      <w:rFonts w:eastAsiaTheme="minorEastAsia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6236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36E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B2D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DCA"/>
  </w:style>
  <w:style w:type="paragraph" w:styleId="Footer">
    <w:name w:val="footer"/>
    <w:basedOn w:val="Normal"/>
    <w:link w:val="FooterChar"/>
    <w:uiPriority w:val="99"/>
    <w:unhideWhenUsed/>
    <w:rsid w:val="00FB2D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DCA"/>
  </w:style>
  <w:style w:type="paragraph" w:customStyle="1" w:styleId="a0">
    <w:name w:val="شماره صفحه فارسی"/>
    <w:basedOn w:val="Normal"/>
    <w:qFormat/>
    <w:rsid w:val="00E22F7A"/>
    <w:pPr>
      <w:jc w:val="center"/>
    </w:pPr>
    <w:rPr>
      <w:rFonts w:ascii="B Nazanin" w:eastAsia="B Nazanin" w:hAnsi="B Nazanin"/>
      <w:b/>
      <w:bCs/>
    </w:rPr>
  </w:style>
  <w:style w:type="paragraph" w:styleId="ListParagraph">
    <w:name w:val="List Paragraph"/>
    <w:basedOn w:val="Normal"/>
    <w:uiPriority w:val="34"/>
    <w:qFormat/>
    <w:rsid w:val="00321438"/>
    <w:pPr>
      <w:ind w:left="720"/>
      <w:contextualSpacing/>
    </w:pPr>
  </w:style>
  <w:style w:type="paragraph" w:customStyle="1" w:styleId="a">
    <w:name w:val="عنوان"/>
    <w:basedOn w:val="ListParagraph"/>
    <w:qFormat/>
    <w:rsid w:val="002215E7"/>
    <w:pPr>
      <w:numPr>
        <w:numId w:val="1"/>
      </w:numPr>
    </w:pPr>
    <w:rPr>
      <w:rFonts w:ascii="B Nazanin" w:eastAsia="B Nazanin" w:hAnsi="B Nazanin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453008"/>
    <w:rPr>
      <w:rFonts w:ascii="IRANSansX Black" w:eastAsia="B Nazanin" w:hAnsi="IRANSansX Black" w:cs="IRANSansX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3008"/>
    <w:rPr>
      <w:rFonts w:ascii="IRANSansX" w:hAnsi="IRANSansX" w:cs="IRANSansX"/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A65"/>
    <w:pPr>
      <w:ind w:left="432"/>
    </w:pPr>
  </w:style>
  <w:style w:type="character" w:customStyle="1" w:styleId="SubtitleChar">
    <w:name w:val="Subtitle Char"/>
    <w:basedOn w:val="DefaultParagraphFont"/>
    <w:link w:val="Subtitle"/>
    <w:uiPriority w:val="11"/>
    <w:rsid w:val="00FB7A65"/>
    <w:rPr>
      <w:rFonts w:ascii="IRANSansX" w:hAnsi="IRANSansX" w:cs="IRANSansX"/>
      <w:sz w:val="24"/>
      <w:szCs w:val="24"/>
    </w:rPr>
  </w:style>
  <w:style w:type="table" w:styleId="TableGrid">
    <w:name w:val="Table Grid"/>
    <w:basedOn w:val="TableNormal"/>
    <w:uiPriority w:val="39"/>
    <w:rsid w:val="00293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9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8.sv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3C5273-83CA-496A-81A3-2057C51D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contract.dotx</Template>
  <TotalTime>1387</TotalTime>
  <Pages>6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قرارداد فروش و پشتیبانی داشبوردهای مدیریتی گیتی</vt:lpstr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قرارداد فروش و پشتیبانی داشبوردهای مدیریتی گیتی</dc:title>
  <dc:subject/>
  <dc:creator>Elyas Sekhavati Nia</dc:creator>
  <cp:keywords/>
  <dc:description/>
  <cp:lastModifiedBy>Gity</cp:lastModifiedBy>
  <cp:revision>242</cp:revision>
  <cp:lastPrinted>2025-06-15T08:27:00Z</cp:lastPrinted>
  <dcterms:created xsi:type="dcterms:W3CDTF">2024-12-17T07:54:00Z</dcterms:created>
  <dcterms:modified xsi:type="dcterms:W3CDTF">2025-06-15T08:38:00Z</dcterms:modified>
</cp:coreProperties>
</file>